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684B1" w14:textId="0F822CD1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756B8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3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/1/202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VF</w:t>
      </w:r>
    </w:p>
    <w:p w14:paraId="622D448E" w14:textId="2A66253B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36489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5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. </w:t>
      </w:r>
      <w:r w:rsidR="00364896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5</w:t>
      </w:r>
      <w:r w:rsidR="0073457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</w:t>
      </w:r>
      <w:r w:rsidR="00FC4235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 2026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632CF428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>Obveščamo vas, da je</w:t>
      </w:r>
      <w:r w:rsidR="00CF318D">
        <w:rPr>
          <w:rFonts w:asciiTheme="minorHAnsi" w:hAnsiTheme="minorHAnsi" w:cstheme="minorHAnsi"/>
          <w:bCs/>
          <w:noProof/>
        </w:rPr>
        <w:t xml:space="preserve"> bil </w:t>
      </w:r>
      <w:r>
        <w:rPr>
          <w:rFonts w:asciiTheme="minorHAnsi" w:hAnsiTheme="minorHAnsi" w:cstheme="minorHAnsi"/>
          <w:bCs/>
          <w:noProof/>
        </w:rPr>
        <w:t xml:space="preserve"> postopek javnega natečaja za zasedbo </w:t>
      </w:r>
      <w:r w:rsidR="00EA78B2">
        <w:rPr>
          <w:rFonts w:asciiTheme="minorHAnsi" w:hAnsiTheme="minorHAnsi" w:cstheme="minorHAnsi"/>
          <w:bCs/>
          <w:noProof/>
        </w:rPr>
        <w:t>treh</w:t>
      </w:r>
      <w:r w:rsidR="004115CF">
        <w:rPr>
          <w:rFonts w:asciiTheme="minorHAnsi" w:hAnsiTheme="minorHAnsi" w:cstheme="minorHAnsi"/>
          <w:bCs/>
          <w:noProof/>
        </w:rPr>
        <w:t xml:space="preserve"> </w:t>
      </w:r>
      <w:r>
        <w:rPr>
          <w:rFonts w:asciiTheme="minorHAnsi" w:hAnsiTheme="minorHAnsi" w:cstheme="minorHAnsi"/>
          <w:bCs/>
          <w:noProof/>
        </w:rPr>
        <w:t>prost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4115CF">
        <w:rPr>
          <w:rFonts w:asciiTheme="minorHAnsi" w:hAnsiTheme="minorHAnsi" w:cstheme="minorHAnsi"/>
          <w:bCs/>
          <w:noProof/>
        </w:rPr>
        <w:t>ih</w:t>
      </w:r>
      <w:r>
        <w:rPr>
          <w:rFonts w:asciiTheme="minorHAnsi" w:hAnsiTheme="minorHAnsi" w:cstheme="minorHAnsi"/>
          <w:bCs/>
          <w:noProof/>
        </w:rPr>
        <w:t xml:space="preserve"> mest </w:t>
      </w:r>
      <w:r w:rsidR="00F8783C">
        <w:rPr>
          <w:rFonts w:asciiTheme="minorHAnsi" w:hAnsiTheme="minorHAnsi" w:cstheme="minorHAnsi"/>
          <w:bCs/>
          <w:noProof/>
        </w:rPr>
        <w:t>»</w:t>
      </w:r>
      <w:r>
        <w:rPr>
          <w:rFonts w:asciiTheme="minorHAnsi" w:hAnsiTheme="minorHAnsi" w:cstheme="minorHAnsi"/>
          <w:bCs/>
          <w:noProof/>
        </w:rPr>
        <w:t>Višji pravosodni svetovalec (PDI)</w:t>
      </w:r>
      <w:r w:rsidR="00F8783C">
        <w:rPr>
          <w:rFonts w:asciiTheme="minorHAnsi" w:hAnsiTheme="minorHAnsi" w:cstheme="minorHAnsi"/>
          <w:bCs/>
          <w:noProof/>
        </w:rPr>
        <w:t>«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CF318D">
        <w:rPr>
          <w:rFonts w:asciiTheme="minorHAnsi" w:hAnsiTheme="minorHAnsi" w:cstheme="minorHAnsi"/>
          <w:bCs/>
          <w:noProof/>
        </w:rPr>
        <w:t>na</w:t>
      </w:r>
      <w:r>
        <w:rPr>
          <w:rFonts w:asciiTheme="minorHAnsi" w:hAnsiTheme="minorHAnsi" w:cstheme="minorHAnsi"/>
          <w:bCs/>
          <w:noProof/>
        </w:rPr>
        <w:t xml:space="preserve"> Okrožnem državnem tožilstvu v Novem  mestu, objavljen </w:t>
      </w:r>
      <w:r w:rsidR="00CF318D">
        <w:rPr>
          <w:rFonts w:asciiTheme="minorHAnsi" w:hAnsiTheme="minorHAnsi" w:cstheme="minorHAnsi"/>
          <w:bCs/>
          <w:noProof/>
        </w:rPr>
        <w:t xml:space="preserve">dne </w:t>
      </w:r>
      <w:r w:rsidR="00364896">
        <w:rPr>
          <w:rFonts w:asciiTheme="minorHAnsi" w:hAnsiTheme="minorHAnsi" w:cstheme="minorHAnsi"/>
          <w:bCs/>
          <w:noProof/>
        </w:rPr>
        <w:t>21</w:t>
      </w:r>
      <w:r w:rsidR="00CF318D">
        <w:rPr>
          <w:rFonts w:asciiTheme="minorHAnsi" w:hAnsiTheme="minorHAnsi" w:cstheme="minorHAnsi"/>
          <w:bCs/>
          <w:noProof/>
        </w:rPr>
        <w:t xml:space="preserve">. </w:t>
      </w:r>
      <w:r w:rsidR="00364896">
        <w:rPr>
          <w:rFonts w:asciiTheme="minorHAnsi" w:hAnsiTheme="minorHAnsi" w:cstheme="minorHAnsi"/>
          <w:bCs/>
          <w:noProof/>
        </w:rPr>
        <w:t>4</w:t>
      </w:r>
      <w:r w:rsidR="00CF318D">
        <w:rPr>
          <w:rFonts w:asciiTheme="minorHAnsi" w:hAnsiTheme="minorHAnsi" w:cstheme="minorHAnsi"/>
          <w:bCs/>
          <w:noProof/>
        </w:rPr>
        <w:t xml:space="preserve">. 2026 </w:t>
      </w:r>
      <w:r>
        <w:rPr>
          <w:rFonts w:asciiTheme="minorHAnsi" w:hAnsiTheme="minorHAnsi" w:cstheme="minorHAnsi"/>
          <w:bCs/>
          <w:noProof/>
        </w:rPr>
        <w:t xml:space="preserve">na spletni strani Vrhovnega državnega tožilstva RS in na Zavodu </w:t>
      </w:r>
      <w:r w:rsidR="00CF318D">
        <w:rPr>
          <w:rFonts w:asciiTheme="minorHAnsi" w:hAnsiTheme="minorHAnsi" w:cstheme="minorHAnsi"/>
          <w:bCs/>
          <w:noProof/>
        </w:rPr>
        <w:t>RS</w:t>
      </w:r>
      <w:r>
        <w:rPr>
          <w:rFonts w:asciiTheme="minorHAnsi" w:hAnsiTheme="minorHAnsi" w:cstheme="minorHAnsi"/>
          <w:bCs/>
          <w:noProof/>
        </w:rPr>
        <w:t xml:space="preserve"> za zaposlovanje, </w:t>
      </w:r>
      <w:r w:rsidRPr="00756B82">
        <w:rPr>
          <w:rFonts w:asciiTheme="minorHAnsi" w:hAnsiTheme="minorHAnsi" w:cstheme="minorHAnsi"/>
          <w:b/>
          <w:noProof/>
        </w:rPr>
        <w:t>neuspešno zaključ</w:t>
      </w:r>
      <w:r w:rsidR="00CF318D">
        <w:rPr>
          <w:rFonts w:asciiTheme="minorHAnsi" w:hAnsiTheme="minorHAnsi" w:cstheme="minorHAnsi"/>
          <w:b/>
          <w:noProof/>
        </w:rPr>
        <w:t>en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1BE21EF5" w14:textId="77777777" w:rsidR="005C7B7D" w:rsidRPr="00F75432" w:rsidRDefault="005C7B7D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1A1D49" w:rsidRPr="00F75432" w14:paraId="43048A6E" w14:textId="77777777" w:rsidTr="005C7B7D">
        <w:tc>
          <w:tcPr>
            <w:tcW w:w="3680" w:type="dxa"/>
          </w:tcPr>
          <w:p w14:paraId="1FBD7A2B" w14:textId="182D0E87" w:rsidR="001A1D49" w:rsidRPr="00F75432" w:rsidRDefault="00FC4235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Vesna Fink</w:t>
            </w: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2BF74C69" w:rsidR="001A1D49" w:rsidRPr="00F75432" w:rsidRDefault="00F8783C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državna tožilka</w:t>
            </w:r>
            <w:r w:rsidR="004115C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</w:t>
            </w: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714DE13C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vodj</w:t>
            </w:r>
            <w:r w:rsidR="001B7DD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a</w:t>
            </w: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4973276A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7777D619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9F68" w14:textId="5CD8A7F6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364896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B7DD2"/>
    <w:rsid w:val="001C23E7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31EA1"/>
    <w:rsid w:val="00364896"/>
    <w:rsid w:val="003827E4"/>
    <w:rsid w:val="003B15A3"/>
    <w:rsid w:val="00407583"/>
    <w:rsid w:val="004115CF"/>
    <w:rsid w:val="0045464F"/>
    <w:rsid w:val="004667F0"/>
    <w:rsid w:val="00467831"/>
    <w:rsid w:val="00475FCA"/>
    <w:rsid w:val="00497D04"/>
    <w:rsid w:val="004E06C3"/>
    <w:rsid w:val="005C79BF"/>
    <w:rsid w:val="005C7B7D"/>
    <w:rsid w:val="005F0173"/>
    <w:rsid w:val="00644185"/>
    <w:rsid w:val="00655834"/>
    <w:rsid w:val="00674CC1"/>
    <w:rsid w:val="006771B5"/>
    <w:rsid w:val="00721407"/>
    <w:rsid w:val="00734572"/>
    <w:rsid w:val="00743F44"/>
    <w:rsid w:val="00756B82"/>
    <w:rsid w:val="00756B93"/>
    <w:rsid w:val="00795FAD"/>
    <w:rsid w:val="0079601C"/>
    <w:rsid w:val="007A366F"/>
    <w:rsid w:val="00861B09"/>
    <w:rsid w:val="008626F3"/>
    <w:rsid w:val="00896AE8"/>
    <w:rsid w:val="008B1D32"/>
    <w:rsid w:val="008B37CA"/>
    <w:rsid w:val="0092678A"/>
    <w:rsid w:val="00987E5C"/>
    <w:rsid w:val="009F669D"/>
    <w:rsid w:val="00A0224A"/>
    <w:rsid w:val="00A76D9A"/>
    <w:rsid w:val="00AF5303"/>
    <w:rsid w:val="00B138A3"/>
    <w:rsid w:val="00B25470"/>
    <w:rsid w:val="00BA3EC6"/>
    <w:rsid w:val="00BA4070"/>
    <w:rsid w:val="00C54983"/>
    <w:rsid w:val="00C567CC"/>
    <w:rsid w:val="00CF318D"/>
    <w:rsid w:val="00D141B3"/>
    <w:rsid w:val="00D33AE3"/>
    <w:rsid w:val="00E1110E"/>
    <w:rsid w:val="00E278B7"/>
    <w:rsid w:val="00E36501"/>
    <w:rsid w:val="00E939B1"/>
    <w:rsid w:val="00E941E5"/>
    <w:rsid w:val="00EA78B2"/>
    <w:rsid w:val="00EB5CF6"/>
    <w:rsid w:val="00EC3EBF"/>
    <w:rsid w:val="00EC75DD"/>
    <w:rsid w:val="00F72836"/>
    <w:rsid w:val="00F75432"/>
    <w:rsid w:val="00F8783C"/>
    <w:rsid w:val="00FC4235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2026-05-05T13:12:00Z</dcterms:created>
  <dcterms:modified xsi:type="dcterms:W3CDTF">2026-05-05T13:13:00Z</dcterms:modified>
</cp:coreProperties>
</file>