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237A5" w14:textId="5DA6FADE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4A720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</w:t>
      </w:r>
      <w:r w:rsidR="004A158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-Tu-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20-4/</w:t>
      </w:r>
      <w:r w:rsidR="001B1F0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</w:t>
      </w:r>
      <w:r w:rsidR="001B1F0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/SKR</w:t>
      </w:r>
      <w:r w:rsidR="001B1F0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/tor</w:t>
      </w:r>
    </w:p>
    <w:p w14:paraId="1AD13EF0" w14:textId="22C66121" w:rsidR="003E2E20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1B1F0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9. 6. 2025</w:t>
      </w:r>
    </w:p>
    <w:p w14:paraId="123D3734" w14:textId="0E572BBF" w:rsidR="00811D25" w:rsidRDefault="00811D25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4135FDA0" w14:textId="77777777" w:rsidR="00914753" w:rsidRDefault="00914753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04803F23" w14:textId="51D0A962" w:rsidR="003E2E20" w:rsidRDefault="00914753" w:rsidP="00914753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OBVESTILO O </w:t>
      </w:r>
      <w:r w:rsidR="003F4EEB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USPELEM </w:t>
      </w:r>
      <w:r w:rsidR="003F4EEB">
        <w:rPr>
          <w:rFonts w:asciiTheme="minorHAnsi" w:hAnsiTheme="minorHAnsi" w:cstheme="minorHAnsi"/>
          <w:b/>
          <w:bCs/>
        </w:rPr>
        <w:t>POSTOPKU JAVNE OBJAVE</w:t>
      </w:r>
    </w:p>
    <w:p w14:paraId="134FEE16" w14:textId="722219BA" w:rsidR="00914753" w:rsidRDefault="00914753" w:rsidP="003E2E20">
      <w:pPr>
        <w:ind w:left="1410" w:hanging="1410"/>
        <w:rPr>
          <w:rFonts w:asciiTheme="minorHAnsi" w:hAnsiTheme="minorHAnsi" w:cstheme="minorHAnsi"/>
          <w:b/>
          <w:bCs/>
        </w:rPr>
      </w:pPr>
    </w:p>
    <w:p w14:paraId="2141FAC5" w14:textId="28D91548" w:rsidR="00914753" w:rsidRDefault="00914753" w:rsidP="00914753">
      <w:pPr>
        <w:rPr>
          <w:rFonts w:asciiTheme="minorHAnsi" w:hAnsiTheme="minorHAnsi" w:cstheme="minorHAnsi"/>
        </w:rPr>
      </w:pPr>
      <w:r w:rsidRPr="00914753">
        <w:rPr>
          <w:rFonts w:asciiTheme="minorHAnsi" w:hAnsiTheme="minorHAnsi" w:cstheme="minorHAnsi"/>
        </w:rPr>
        <w:t xml:space="preserve">Obveščamo vas, </w:t>
      </w:r>
      <w:r w:rsidR="003F4EEB">
        <w:rPr>
          <w:rFonts w:asciiTheme="minorHAnsi" w:hAnsiTheme="minorHAnsi" w:cstheme="minorHAnsi"/>
        </w:rPr>
        <w:t xml:space="preserve"> da je bil</w:t>
      </w:r>
      <w:r w:rsidRPr="00914753">
        <w:rPr>
          <w:rFonts w:asciiTheme="minorHAnsi" w:hAnsiTheme="minorHAnsi" w:cstheme="minorHAnsi"/>
        </w:rPr>
        <w:t xml:space="preserve"> postopek </w:t>
      </w:r>
      <w:r w:rsidR="003F4EEB">
        <w:rPr>
          <w:rFonts w:asciiTheme="minorHAnsi" w:hAnsiTheme="minorHAnsi" w:cstheme="minorHAnsi"/>
        </w:rPr>
        <w:t>javne objave</w:t>
      </w:r>
      <w:r w:rsidRPr="00914753">
        <w:rPr>
          <w:rFonts w:asciiTheme="minorHAnsi" w:hAnsiTheme="minorHAnsi" w:cstheme="minorHAnsi"/>
        </w:rPr>
        <w:t xml:space="preserve"> za zasedbo </w:t>
      </w:r>
      <w:r w:rsidR="00D2699E">
        <w:rPr>
          <w:rFonts w:asciiTheme="minorHAnsi" w:hAnsiTheme="minorHAnsi" w:cstheme="minorHAnsi"/>
        </w:rPr>
        <w:t>prostega</w:t>
      </w:r>
      <w:r w:rsidR="00F125AA">
        <w:rPr>
          <w:rFonts w:asciiTheme="minorHAnsi" w:hAnsiTheme="minorHAnsi" w:cstheme="minorHAnsi"/>
        </w:rPr>
        <w:t xml:space="preserve"> strokovno tehničn</w:t>
      </w:r>
      <w:r w:rsidR="00D2699E">
        <w:rPr>
          <w:rFonts w:asciiTheme="minorHAnsi" w:hAnsiTheme="minorHAnsi" w:cstheme="minorHAnsi"/>
        </w:rPr>
        <w:t>ega</w:t>
      </w:r>
      <w:r w:rsidR="00F125AA">
        <w:rPr>
          <w:rFonts w:asciiTheme="minorHAnsi" w:hAnsiTheme="minorHAnsi" w:cstheme="minorHAnsi"/>
        </w:rPr>
        <w:t xml:space="preserve"> delovn</w:t>
      </w:r>
      <w:r w:rsidR="00D2699E">
        <w:rPr>
          <w:rFonts w:asciiTheme="minorHAnsi" w:hAnsiTheme="minorHAnsi" w:cstheme="minorHAnsi"/>
        </w:rPr>
        <w:t>ega</w:t>
      </w:r>
      <w:r w:rsidR="00F125AA">
        <w:rPr>
          <w:rFonts w:asciiTheme="minorHAnsi" w:hAnsiTheme="minorHAnsi" w:cstheme="minorHAnsi"/>
        </w:rPr>
        <w:t xml:space="preserve"> mest</w:t>
      </w:r>
      <w:r w:rsidR="00D2699E">
        <w:rPr>
          <w:rFonts w:asciiTheme="minorHAnsi" w:hAnsiTheme="minorHAnsi" w:cstheme="minorHAnsi"/>
        </w:rPr>
        <w:t>a</w:t>
      </w:r>
      <w:r w:rsidR="00F125AA">
        <w:rPr>
          <w:rFonts w:asciiTheme="minorHAnsi" w:hAnsiTheme="minorHAnsi" w:cstheme="minorHAnsi"/>
        </w:rPr>
        <w:t xml:space="preserve"> </w:t>
      </w:r>
      <w:r w:rsidR="003F4EEB">
        <w:rPr>
          <w:rFonts w:asciiTheme="minorHAnsi" w:hAnsiTheme="minorHAnsi" w:cstheme="minorHAnsi"/>
        </w:rPr>
        <w:t xml:space="preserve">zapisnikar v pravosodnem organu V za </w:t>
      </w:r>
      <w:r w:rsidR="001B1F0B">
        <w:rPr>
          <w:rFonts w:asciiTheme="minorHAnsi" w:hAnsiTheme="minorHAnsi" w:cstheme="minorHAnsi"/>
        </w:rPr>
        <w:t>ne</w:t>
      </w:r>
      <w:r w:rsidR="003F4EEB">
        <w:rPr>
          <w:rFonts w:asciiTheme="minorHAnsi" w:hAnsiTheme="minorHAnsi" w:cstheme="minorHAnsi"/>
        </w:rPr>
        <w:t xml:space="preserve">določen </w:t>
      </w:r>
      <w:r w:rsidRPr="00914753">
        <w:rPr>
          <w:rFonts w:asciiTheme="minorHAnsi" w:hAnsiTheme="minorHAnsi" w:cstheme="minorHAnsi"/>
        </w:rPr>
        <w:t xml:space="preserve">čas </w:t>
      </w:r>
      <w:r w:rsidR="001B1F0B">
        <w:rPr>
          <w:rFonts w:asciiTheme="minorHAnsi" w:hAnsiTheme="minorHAnsi" w:cstheme="minorHAnsi"/>
        </w:rPr>
        <w:t xml:space="preserve">za polovičen delovni čas </w:t>
      </w:r>
      <w:r w:rsidRPr="00914753">
        <w:rPr>
          <w:rFonts w:asciiTheme="minorHAnsi" w:hAnsiTheme="minorHAnsi" w:cstheme="minorHAnsi"/>
        </w:rPr>
        <w:t xml:space="preserve">na Okrožnem državnem tožilstvu v Celju, objavljen na spletni strani Vrhovnega državnega tožilstva RS in na Zavodu Republike Slovenije za zaposlovanje dne </w:t>
      </w:r>
      <w:r w:rsidR="001B1F0B">
        <w:rPr>
          <w:rFonts w:asciiTheme="minorHAnsi" w:hAnsiTheme="minorHAnsi" w:cstheme="minorHAnsi"/>
        </w:rPr>
        <w:t>10. 2. 2025</w:t>
      </w:r>
      <w:r w:rsidRPr="00914753">
        <w:rPr>
          <w:rFonts w:asciiTheme="minorHAnsi" w:hAnsiTheme="minorHAnsi" w:cstheme="minorHAnsi"/>
        </w:rPr>
        <w:t xml:space="preserve">, </w:t>
      </w:r>
      <w:r w:rsidR="00F125AA">
        <w:rPr>
          <w:rFonts w:asciiTheme="minorHAnsi" w:hAnsiTheme="minorHAnsi" w:cstheme="minorHAnsi"/>
        </w:rPr>
        <w:t xml:space="preserve">uspešno zaključen, in sicer je bil dne </w:t>
      </w:r>
      <w:r w:rsidR="001B1F0B">
        <w:rPr>
          <w:rFonts w:asciiTheme="minorHAnsi" w:hAnsiTheme="minorHAnsi" w:cstheme="minorHAnsi"/>
        </w:rPr>
        <w:t>26. 3. 2025</w:t>
      </w:r>
      <w:r w:rsidR="00F125AA">
        <w:rPr>
          <w:rFonts w:asciiTheme="minorHAnsi" w:hAnsiTheme="minorHAnsi" w:cstheme="minorHAnsi"/>
        </w:rPr>
        <w:t xml:space="preserve"> izbran kandidat.</w:t>
      </w:r>
    </w:p>
    <w:p w14:paraId="34F6E2CB" w14:textId="735A009F" w:rsidR="003F4EEB" w:rsidRDefault="003F4EEB" w:rsidP="00914753">
      <w:pPr>
        <w:rPr>
          <w:rFonts w:asciiTheme="minorHAnsi" w:hAnsiTheme="minorHAnsi" w:cstheme="minorHAnsi"/>
        </w:rPr>
      </w:pPr>
    </w:p>
    <w:p w14:paraId="5ED6D649" w14:textId="3C2E75FC" w:rsidR="003F4EEB" w:rsidRPr="00914753" w:rsidRDefault="003F4EEB" w:rsidP="0091475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 w:rsidRPr="00561ED3">
          <w:rPr>
            <w:rStyle w:val="Hiperpovezava"/>
            <w:rFonts w:asciiTheme="minorHAnsi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179B6FCB" w14:textId="42CC1AF3" w:rsidR="00914753" w:rsidRPr="003E2E20" w:rsidRDefault="00914753" w:rsidP="00914753">
      <w:pPr>
        <w:rPr>
          <w:rFonts w:asciiTheme="minorHAnsi" w:hAnsiTheme="minorHAnsi" w:cstheme="minorHAnsi"/>
          <w:b/>
          <w:bCs/>
        </w:rPr>
      </w:pPr>
    </w:p>
    <w:p w14:paraId="054C6BFC" w14:textId="77777777" w:rsidR="003E2E20" w:rsidRPr="003E2E20" w:rsidRDefault="003E2E20" w:rsidP="003E2E20">
      <w:pPr>
        <w:rPr>
          <w:rFonts w:asciiTheme="minorHAnsi" w:hAnsiTheme="minorHAnsi" w:cstheme="minorHAnsi"/>
        </w:rPr>
      </w:pPr>
    </w:p>
    <w:p w14:paraId="5FD7624F" w14:textId="77777777" w:rsidR="003E2E20" w:rsidRPr="003E2E20" w:rsidRDefault="003E2E20" w:rsidP="003E2E20">
      <w:pPr>
        <w:rPr>
          <w:rFonts w:asciiTheme="minorHAnsi" w:hAnsiTheme="minorHAnsi" w:cstheme="minorHAnsi"/>
        </w:rPr>
      </w:pPr>
      <w:r w:rsidRPr="003E2E20">
        <w:rPr>
          <w:rFonts w:asciiTheme="minorHAnsi" w:hAnsiTheme="minorHAnsi" w:cstheme="minorHAnsi"/>
        </w:rPr>
        <w:t>S spoštovanjem,</w:t>
      </w:r>
    </w:p>
    <w:p w14:paraId="64E360A4" w14:textId="77777777" w:rsidR="003E2E20" w:rsidRPr="003E2E20" w:rsidRDefault="003E2E20" w:rsidP="003E2E20">
      <w:pPr>
        <w:rPr>
          <w:rFonts w:asciiTheme="minorHAnsi" w:hAnsiTheme="minorHAnsi" w:cstheme="minorHAnsi"/>
        </w:rPr>
      </w:pPr>
    </w:p>
    <w:p w14:paraId="3C6BFAF9" w14:textId="77777777" w:rsidR="003E2E20" w:rsidRPr="003E2E20" w:rsidRDefault="003E2E20" w:rsidP="003E2E20">
      <w:pPr>
        <w:rPr>
          <w:rFonts w:asciiTheme="minorHAnsi" w:hAnsiTheme="minorHAnsi" w:cstheme="minorHAnsi"/>
        </w:rPr>
      </w:pPr>
    </w:p>
    <w:p w14:paraId="1587EC1E" w14:textId="25B2B8B0" w:rsidR="003E2E20" w:rsidRPr="003E2E20" w:rsidRDefault="003E2E20" w:rsidP="003E2E20">
      <w:pPr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 xml:space="preserve">        </w:t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  <w:t>mag. Simona Kuzman Razgoršek</w:t>
      </w:r>
    </w:p>
    <w:p w14:paraId="1A79F439" w14:textId="77777777" w:rsidR="003E2E20" w:rsidRPr="003E2E20" w:rsidRDefault="003E2E20" w:rsidP="003E2E20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višja državna tožilka</w:t>
      </w:r>
    </w:p>
    <w:p w14:paraId="539AE075" w14:textId="77777777" w:rsidR="003E2E20" w:rsidRPr="003E2E20" w:rsidRDefault="003E2E20" w:rsidP="003E2E20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   vodja tožilstva</w:t>
      </w:r>
    </w:p>
    <w:p w14:paraId="3A6469C4" w14:textId="77A1D9B8" w:rsidR="00811D25" w:rsidRPr="00CB463D" w:rsidRDefault="00811D25" w:rsidP="003E2E2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3A9E6852" w14:textId="77777777" w:rsidR="00132D7E" w:rsidRDefault="00132D7E" w:rsidP="00811D2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4A597C7E" w14:textId="77777777" w:rsidR="00811D25" w:rsidRDefault="00811D25" w:rsidP="00CB463D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5D9617E0" w14:textId="74E473E4" w:rsidR="001C23E7" w:rsidRDefault="00914753" w:rsidP="00CB46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4E87F4BC" w14:textId="46A5F408" w:rsidR="00914753" w:rsidRDefault="00914753" w:rsidP="00914753">
      <w:pPr>
        <w:pStyle w:val="Odstavekseznama"/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3AE2436C" w14:textId="166B1B0A" w:rsidR="00914753" w:rsidRDefault="00914753" w:rsidP="00914753">
      <w:pPr>
        <w:rPr>
          <w:rFonts w:ascii="Calibri" w:hAnsi="Calibri" w:cs="Calibri"/>
          <w:color w:val="010000"/>
          <w:szCs w:val="24"/>
          <w:lang w:eastAsia="sl-SI"/>
        </w:rPr>
      </w:pPr>
    </w:p>
    <w:p w14:paraId="25F902DC" w14:textId="15C55C5C" w:rsidR="00914753" w:rsidRDefault="00914753" w:rsidP="00914753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621ED858" w14:textId="122C21D8" w:rsidR="001C23E7" w:rsidRPr="003F4EEB" w:rsidRDefault="00914753" w:rsidP="0023675F">
      <w:pPr>
        <w:pStyle w:val="Odstavekseznama"/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3F4EEB">
        <w:rPr>
          <w:rFonts w:ascii="Calibri" w:hAnsi="Calibri" w:cs="Calibri"/>
          <w:color w:val="010000"/>
          <w:szCs w:val="24"/>
          <w:lang w:eastAsia="sl-SI"/>
        </w:rPr>
        <w:t>v Tu spis</w:t>
      </w:r>
    </w:p>
    <w:p w14:paraId="7F6AA102" w14:textId="77777777" w:rsidR="004A1585" w:rsidRPr="00CB463D" w:rsidRDefault="004A1585" w:rsidP="00CB463D">
      <w:pPr>
        <w:rPr>
          <w:rFonts w:ascii="Calibri" w:hAnsi="Calibri" w:cs="Calibri"/>
          <w:color w:val="010000"/>
          <w:szCs w:val="24"/>
          <w:lang w:eastAsia="sl-SI"/>
        </w:rPr>
      </w:pPr>
    </w:p>
    <w:p w14:paraId="4E9F43A9" w14:textId="3A2EE513" w:rsidR="00EE3E45" w:rsidRPr="00F125AA" w:rsidRDefault="001C23E7" w:rsidP="00F125AA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 w:rsidRPr="00CB463D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sectPr w:rsidR="00EE3E45" w:rsidRPr="00F125AA" w:rsidSect="00CB463D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08E2DC" w14:textId="77777777" w:rsidR="00F951D5" w:rsidRDefault="00F951D5" w:rsidP="003B15A3">
      <w:r>
        <w:separator/>
      </w:r>
    </w:p>
  </w:endnote>
  <w:endnote w:type="continuationSeparator" w:id="0">
    <w:p w14:paraId="709AB832" w14:textId="77777777" w:rsidR="00F951D5" w:rsidRDefault="00F951D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BE8C0F" w14:textId="07732332" w:rsidR="004A720D" w:rsidRDefault="004A720D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383A01BE" wp14:editId="2461A1B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Fonts w:ascii="Calibri" w:hAnsi="Calibri" w:cs="Calibri"/>
        <w:sz w:val="22"/>
      </w:rPr>
      <w:tab/>
    </w:r>
    <w:r w:rsidRPr="00CB463D">
      <w:rPr>
        <w:rFonts w:ascii="Calibri" w:hAnsi="Calibri" w:cs="Calibri"/>
        <w:sz w:val="22"/>
        <w:szCs w:val="16"/>
      </w:rPr>
      <w:fldChar w:fldCharType="begin"/>
    </w:r>
    <w:r w:rsidRPr="00CB463D">
      <w:rPr>
        <w:rFonts w:ascii="Calibri" w:hAnsi="Calibri" w:cs="Calibri"/>
        <w:sz w:val="22"/>
        <w:szCs w:val="16"/>
      </w:rPr>
      <w:instrText xml:space="preserve"> PAGE   \* MERGEFORMAT </w:instrText>
    </w:r>
    <w:r w:rsidRPr="00CB463D">
      <w:rPr>
        <w:rFonts w:ascii="Calibri" w:hAnsi="Calibri" w:cs="Calibri"/>
        <w:sz w:val="22"/>
        <w:szCs w:val="16"/>
      </w:rPr>
      <w:fldChar w:fldCharType="separate"/>
    </w:r>
    <w:r w:rsidRPr="00CB463D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sz w:val="22"/>
        <w:szCs w:val="16"/>
      </w:rPr>
      <w:fldChar w:fldCharType="end"/>
    </w:r>
    <w:r w:rsidRPr="00CB463D">
      <w:rPr>
        <w:rFonts w:ascii="Calibri" w:hAnsi="Calibri" w:cs="Calibri"/>
        <w:noProof/>
        <w:sz w:val="22"/>
        <w:szCs w:val="16"/>
      </w:rPr>
      <w:t xml:space="preserve"> / </w:t>
    </w:r>
    <w:r w:rsidRPr="00CB463D">
      <w:rPr>
        <w:rFonts w:ascii="Calibri" w:hAnsi="Calibri" w:cs="Calibri"/>
        <w:noProof/>
        <w:sz w:val="22"/>
        <w:szCs w:val="16"/>
      </w:rPr>
      <w:fldChar w:fldCharType="begin"/>
    </w:r>
    <w:r w:rsidRPr="00CB463D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CB463D">
      <w:rPr>
        <w:rFonts w:ascii="Calibri" w:hAnsi="Calibri" w:cs="Calibri"/>
        <w:noProof/>
        <w:sz w:val="22"/>
        <w:szCs w:val="16"/>
      </w:rPr>
      <w:fldChar w:fldCharType="separate"/>
    </w:r>
    <w:r w:rsidR="00F125AA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noProof/>
        <w:sz w:val="22"/>
        <w:szCs w:val="16"/>
      </w:rPr>
      <w:fldChar w:fldCharType="end"/>
    </w:r>
  </w:p>
  <w:p w14:paraId="570FCB7A" w14:textId="77777777" w:rsidR="004A720D" w:rsidRDefault="004A720D" w:rsidP="00B25470">
    <w:pPr>
      <w:jc w:val="right"/>
      <w:rPr>
        <w:rFonts w:ascii="Calibri" w:hAnsi="Calibri" w:cs="Calibri"/>
        <w:sz w:val="22"/>
        <w:szCs w:val="16"/>
      </w:rPr>
    </w:pPr>
  </w:p>
  <w:p w14:paraId="13FDF1B9" w14:textId="77777777" w:rsidR="004A720D" w:rsidRPr="00CB463D" w:rsidRDefault="004A720D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56913" w14:textId="41D80655" w:rsidR="004A720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D4A1C98" wp14:editId="5F37CC6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Style w:val="Xnoga"/>
        <w:rFonts w:ascii="Calibri" w:hAnsi="Calibri" w:cs="Calibri"/>
        <w:sz w:val="22"/>
      </w:rPr>
      <w:tab/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PAGE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 w:rsidRPr="00CB463D"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  <w:r w:rsidRPr="00CB463D">
      <w:rPr>
        <w:rStyle w:val="Xnoga"/>
        <w:rFonts w:ascii="Calibri" w:hAnsi="Calibri" w:cs="Calibri"/>
        <w:sz w:val="22"/>
      </w:rPr>
      <w:t xml:space="preserve"> / </w:t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 w:rsidR="009F603C"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</w:p>
  <w:p w14:paraId="32BCB979" w14:textId="77777777" w:rsidR="004A720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0D2419F2" w14:textId="77777777" w:rsidR="004A720D" w:rsidRPr="00CB463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9330F0" w14:textId="77777777" w:rsidR="00F951D5" w:rsidRDefault="00F951D5" w:rsidP="003B15A3">
      <w:r>
        <w:separator/>
      </w:r>
    </w:p>
  </w:footnote>
  <w:footnote w:type="continuationSeparator" w:id="0">
    <w:p w14:paraId="5A7D1EF7" w14:textId="77777777" w:rsidR="00F951D5" w:rsidRDefault="00F951D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604E6" w14:textId="77777777" w:rsidR="004A720D" w:rsidRDefault="004A720D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0853B66" wp14:editId="22449D0F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B6E636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62AA8CCB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43E8263B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3C0F8125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39DA4EDE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0710801B" w14:textId="77777777" w:rsidR="004A720D" w:rsidRPr="00CB463D" w:rsidRDefault="004A720D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90290"/>
    <w:multiLevelType w:val="hybridMultilevel"/>
    <w:tmpl w:val="147E7D52"/>
    <w:lvl w:ilvl="0" w:tplc="12387544">
      <w:start w:val="10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3B435A"/>
    <w:multiLevelType w:val="hybridMultilevel"/>
    <w:tmpl w:val="DDA253DC"/>
    <w:lvl w:ilvl="0" w:tplc="05FC084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032A1"/>
    <w:multiLevelType w:val="hybridMultilevel"/>
    <w:tmpl w:val="586C875A"/>
    <w:lvl w:ilvl="0" w:tplc="0E1498C6">
      <w:start w:val="1000"/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958670">
    <w:abstractNumId w:val="1"/>
  </w:num>
  <w:num w:numId="2" w16cid:durableId="920943020">
    <w:abstractNumId w:val="3"/>
  </w:num>
  <w:num w:numId="3" w16cid:durableId="1314606217">
    <w:abstractNumId w:val="2"/>
  </w:num>
  <w:num w:numId="4" w16cid:durableId="12655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61D9D"/>
    <w:rsid w:val="0010411B"/>
    <w:rsid w:val="00132D7E"/>
    <w:rsid w:val="001450F3"/>
    <w:rsid w:val="00166614"/>
    <w:rsid w:val="001B1F0B"/>
    <w:rsid w:val="001C23E7"/>
    <w:rsid w:val="001C5A33"/>
    <w:rsid w:val="001E1495"/>
    <w:rsid w:val="0020134F"/>
    <w:rsid w:val="00232926"/>
    <w:rsid w:val="00233782"/>
    <w:rsid w:val="00254C37"/>
    <w:rsid w:val="00265BC3"/>
    <w:rsid w:val="002A2AFB"/>
    <w:rsid w:val="002C20C5"/>
    <w:rsid w:val="002E4BC0"/>
    <w:rsid w:val="00323386"/>
    <w:rsid w:val="003502D9"/>
    <w:rsid w:val="003827E4"/>
    <w:rsid w:val="003B15A3"/>
    <w:rsid w:val="003E2E20"/>
    <w:rsid w:val="003F4EEB"/>
    <w:rsid w:val="00407583"/>
    <w:rsid w:val="0045464F"/>
    <w:rsid w:val="004667F0"/>
    <w:rsid w:val="00467831"/>
    <w:rsid w:val="00475FCA"/>
    <w:rsid w:val="004A1585"/>
    <w:rsid w:val="004A720D"/>
    <w:rsid w:val="004E06C3"/>
    <w:rsid w:val="00542F34"/>
    <w:rsid w:val="005C79BF"/>
    <w:rsid w:val="005F0173"/>
    <w:rsid w:val="006512F2"/>
    <w:rsid w:val="00655834"/>
    <w:rsid w:val="00671910"/>
    <w:rsid w:val="00674CC1"/>
    <w:rsid w:val="006771B5"/>
    <w:rsid w:val="006E71C0"/>
    <w:rsid w:val="00721407"/>
    <w:rsid w:val="00795FAD"/>
    <w:rsid w:val="007A366F"/>
    <w:rsid w:val="007D5A0F"/>
    <w:rsid w:val="00811D25"/>
    <w:rsid w:val="0081214A"/>
    <w:rsid w:val="00833ACE"/>
    <w:rsid w:val="00861B09"/>
    <w:rsid w:val="008626F3"/>
    <w:rsid w:val="00896AE8"/>
    <w:rsid w:val="008B1D32"/>
    <w:rsid w:val="008B37CA"/>
    <w:rsid w:val="00914753"/>
    <w:rsid w:val="00987E5C"/>
    <w:rsid w:val="009A718E"/>
    <w:rsid w:val="009F603C"/>
    <w:rsid w:val="009F669D"/>
    <w:rsid w:val="00A24762"/>
    <w:rsid w:val="00AF5303"/>
    <w:rsid w:val="00B25470"/>
    <w:rsid w:val="00BA3EC6"/>
    <w:rsid w:val="00BA4070"/>
    <w:rsid w:val="00BA4356"/>
    <w:rsid w:val="00BB7D51"/>
    <w:rsid w:val="00C37C82"/>
    <w:rsid w:val="00C54983"/>
    <w:rsid w:val="00C567CC"/>
    <w:rsid w:val="00CB463D"/>
    <w:rsid w:val="00CF37CB"/>
    <w:rsid w:val="00D0584E"/>
    <w:rsid w:val="00D2699E"/>
    <w:rsid w:val="00D33AE3"/>
    <w:rsid w:val="00DA1D2E"/>
    <w:rsid w:val="00DB4718"/>
    <w:rsid w:val="00E1110E"/>
    <w:rsid w:val="00E278B7"/>
    <w:rsid w:val="00E939B1"/>
    <w:rsid w:val="00E941E5"/>
    <w:rsid w:val="00EA52D1"/>
    <w:rsid w:val="00EB5CF6"/>
    <w:rsid w:val="00EC3EBF"/>
    <w:rsid w:val="00EE3E45"/>
    <w:rsid w:val="00F125AA"/>
    <w:rsid w:val="00F336CC"/>
    <w:rsid w:val="00F72836"/>
    <w:rsid w:val="00F951D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BFE7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EE3E45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3F4EEB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3F4E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26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146</Words>
  <Characters>834</Characters>
  <Application>Microsoft Office Word</Application>
  <DocSecurity>4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2025-06-10T13:13:00Z</dcterms:created>
  <dcterms:modified xsi:type="dcterms:W3CDTF">2025-06-10T13:13:00Z</dcterms:modified>
</cp:coreProperties>
</file>