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b/>
          <w:bCs/>
        </w:rPr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b/>
          <w:bCs/>
        </w:rPr>
      </w:pPr>
      <w:r>
        <w:rPr>
          <w:b/>
          <w:bCs/>
        </w:rPr>
        <w:t xml:space="preserve">TOŽILSTVO </w:t>
      </w:r>
      <w:r w:rsidRPr="006B3DE2">
        <w:rPr>
          <w:bCs/>
        </w:rPr>
        <w:t>(navedite tožilstvo, ki vodi postopek zoper vas)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b/>
          <w:bCs/>
        </w:rPr>
      </w:pPr>
      <w:r>
        <w:rPr>
          <w:b/>
          <w:bCs/>
        </w:rPr>
        <w:t>____</w:t>
      </w:r>
      <w:r>
        <w:rPr>
          <w:b/>
          <w:bCs/>
        </w:rPr>
        <w:softHyphen/>
      </w:r>
      <w:r>
        <w:rPr>
          <w:b/>
          <w:bCs/>
        </w:rPr>
        <w:softHyphen/>
      </w:r>
      <w:r>
        <w:rPr>
          <w:b/>
          <w:bCs/>
        </w:rPr>
        <w:softHyphen/>
      </w:r>
      <w:r>
        <w:rPr>
          <w:b/>
          <w:bCs/>
        </w:rPr>
        <w:softHyphen/>
      </w:r>
      <w:r>
        <w:rPr>
          <w:b/>
          <w:bCs/>
        </w:rPr>
        <w:softHyphen/>
        <w:t>______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b/>
          <w:bCs/>
        </w:rPr>
      </w:pPr>
      <w:r>
        <w:rPr>
          <w:b/>
          <w:bCs/>
        </w:rPr>
        <w:t>__________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b/>
          <w:bCs/>
        </w:rPr>
      </w:pPr>
    </w:p>
    <w:p w:rsidR="00A060CE" w:rsidRPr="0012506A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b/>
          <w:bCs/>
        </w:rPr>
      </w:pPr>
    </w:p>
    <w:p w:rsidR="00A060CE" w:rsidRDefault="00A060CE" w:rsidP="0012506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b/>
          <w:bCs/>
        </w:rPr>
      </w:pPr>
      <w:r w:rsidRPr="0012506A">
        <w:rPr>
          <w:b/>
        </w:rPr>
        <w:t>ZADEVA</w:t>
      </w:r>
      <w:r>
        <w:t xml:space="preserve">:  </w:t>
      </w:r>
      <w:r w:rsidRPr="0012506A">
        <w:rPr>
          <w:b/>
        </w:rPr>
        <w:t>P</w:t>
      </w:r>
      <w:r w:rsidRPr="0012506A">
        <w:rPr>
          <w:b/>
          <w:bCs/>
        </w:rPr>
        <w:t>r</w:t>
      </w:r>
      <w:r>
        <w:rPr>
          <w:b/>
          <w:bCs/>
        </w:rPr>
        <w:t>edlog k pogajanju zaradi sklenitve sporazuma o priznanju krivde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Spodaj podpisani____________________________ rojen _____________ v ____________, EMŠO:_________________, stanujoč ____________________________________________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___________________________________________________________________________,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u w:val="single"/>
        </w:rPr>
      </w:pPr>
      <w:r>
        <w:t>sem</w:t>
      </w:r>
      <w:r w:rsidRPr="0012506A">
        <w:t xml:space="preserve"> </w:t>
      </w:r>
      <w:r>
        <w:t xml:space="preserve">seznanjen, da se zoper mene vodi (pred)kazenski postopek opr. št___________________.  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 xml:space="preserve">Obkroži: V zadevi že imam / nimam zagovornika (odvetnika). 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Obrazložitev. (Zakaj predlagam začetek pogajanj - navedite okoliščine, dejstva in druge podatke, na podlagi katerih se bo državni tožilec lahko odločil, ali se bo z vami pogajal):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___________________________________________________________________________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___________________________________________________________________________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__________________________________________________________________________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___________________________________________________________________________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___________________________________________________________________________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___________________________________________________________________________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___________________________________________________________________________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_____________________________________________________________________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______.</w:t>
      </w:r>
    </w:p>
    <w:p w:rsidR="00A060CE" w:rsidRDefault="00A060CE" w:rsidP="00F55F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A060CE" w:rsidRDefault="00A060C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</w:p>
    <w:p w:rsidR="00A060CE" w:rsidRDefault="00A060C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</w:p>
    <w:p w:rsidR="00A060CE" w:rsidRDefault="00A060C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t>Datum_______________</w:t>
      </w:r>
      <w:r>
        <w:tab/>
      </w:r>
      <w:r>
        <w:tab/>
      </w:r>
      <w:r>
        <w:tab/>
      </w:r>
      <w:r>
        <w:tab/>
        <w:t>Podpis obdolženca __________________</w:t>
      </w:r>
    </w:p>
    <w:sectPr w:rsidR="00A060CE" w:rsidSect="000B3A17">
      <w:pgSz w:w="11906" w:h="16838"/>
      <w:pgMar w:top="1417" w:right="1417" w:bottom="1417" w:left="1417" w:header="708" w:footer="708" w:gutter="0"/>
      <w:cols w:space="708"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F6D0F"/>
    <w:multiLevelType w:val="hybridMultilevel"/>
    <w:tmpl w:val="3F7AA604"/>
    <w:styleLink w:val="ImportedStyle25"/>
    <w:lvl w:ilvl="0" w:tplc="5ACEEC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551C7D52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2" w:tplc="37A62560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3" w:tplc="58FAED28">
      <w:start w:val="1"/>
      <w:numFmt w:val="bullet"/>
      <w:lvlText w:val="•"/>
      <w:lvlJc w:val="left"/>
      <w:pPr>
        <w:tabs>
          <w:tab w:val="left" w:pos="720"/>
        </w:tabs>
        <w:ind w:left="2880" w:hanging="360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4" w:tplc="A1E2C434">
      <w:start w:val="1"/>
      <w:numFmt w:val="bullet"/>
      <w:lvlText w:val="o"/>
      <w:lvlJc w:val="left"/>
      <w:pPr>
        <w:tabs>
          <w:tab w:val="left" w:pos="720"/>
        </w:tabs>
        <w:ind w:left="3600" w:hanging="360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5" w:tplc="A4D03308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6" w:tplc="24AAE912">
      <w:start w:val="1"/>
      <w:numFmt w:val="bullet"/>
      <w:lvlText w:val="•"/>
      <w:lvlJc w:val="left"/>
      <w:pPr>
        <w:tabs>
          <w:tab w:val="left" w:pos="720"/>
        </w:tabs>
        <w:ind w:left="5040" w:hanging="360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7" w:tplc="D5EC6D5C">
      <w:start w:val="1"/>
      <w:numFmt w:val="bullet"/>
      <w:lvlText w:val="o"/>
      <w:lvlJc w:val="left"/>
      <w:pPr>
        <w:tabs>
          <w:tab w:val="left" w:pos="720"/>
        </w:tabs>
        <w:ind w:left="5760" w:hanging="360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8" w:tplc="EE527C64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</w:abstractNum>
  <w:abstractNum w:abstractNumId="1">
    <w:nsid w:val="38525BF1"/>
    <w:multiLevelType w:val="hybridMultilevel"/>
    <w:tmpl w:val="3F7AA604"/>
    <w:numStyleLink w:val="ImportedStyle25"/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5F81"/>
    <w:rsid w:val="00037E7E"/>
    <w:rsid w:val="00086A2F"/>
    <w:rsid w:val="000B3A17"/>
    <w:rsid w:val="0012506A"/>
    <w:rsid w:val="0018066A"/>
    <w:rsid w:val="00213B38"/>
    <w:rsid w:val="0024055C"/>
    <w:rsid w:val="002C7CB6"/>
    <w:rsid w:val="003C49E3"/>
    <w:rsid w:val="00516287"/>
    <w:rsid w:val="005A2A5B"/>
    <w:rsid w:val="00664BC4"/>
    <w:rsid w:val="006B3DE2"/>
    <w:rsid w:val="006E0423"/>
    <w:rsid w:val="0082181A"/>
    <w:rsid w:val="008F4342"/>
    <w:rsid w:val="0091009E"/>
    <w:rsid w:val="0092038E"/>
    <w:rsid w:val="009672D2"/>
    <w:rsid w:val="009B1379"/>
    <w:rsid w:val="009D7D89"/>
    <w:rsid w:val="00A060CE"/>
    <w:rsid w:val="00A07C27"/>
    <w:rsid w:val="00A52EC5"/>
    <w:rsid w:val="00AF7886"/>
    <w:rsid w:val="00B049A7"/>
    <w:rsid w:val="00BA41F9"/>
    <w:rsid w:val="00C62C58"/>
    <w:rsid w:val="00C71173"/>
    <w:rsid w:val="00CB2969"/>
    <w:rsid w:val="00CE13F6"/>
    <w:rsid w:val="00DF1A61"/>
    <w:rsid w:val="00EA6432"/>
    <w:rsid w:val="00ED54E0"/>
    <w:rsid w:val="00EE2D82"/>
    <w:rsid w:val="00F55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l-SI" w:eastAsia="sl-SI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F81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Times New Roman" w:hAnsi="Times New Roman" w:cs="Arial Unicode MS"/>
      <w:color w:val="000000"/>
      <w:sz w:val="24"/>
      <w:szCs w:val="24"/>
      <w:u w:color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ImportedStyle25">
    <w:name w:val="Imported Style 25"/>
    <w:rsid w:val="005676C7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212</Words>
  <Characters>1213</Characters>
  <Application>Microsoft Office Outlook</Application>
  <DocSecurity>0</DocSecurity>
  <Lines>0</Lines>
  <Paragraphs>0</Paragraphs>
  <ScaleCrop>false</ScaleCrop>
  <Company> 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Obrazec: </dc:title>
  <dc:subject/>
  <dc:creator>T011125</dc:creator>
  <cp:keywords/>
  <dc:description/>
  <cp:lastModifiedBy>T011141</cp:lastModifiedBy>
  <cp:revision>3</cp:revision>
  <cp:lastPrinted>2017-01-31T11:57:00Z</cp:lastPrinted>
  <dcterms:created xsi:type="dcterms:W3CDTF">2017-02-02T14:48:00Z</dcterms:created>
  <dcterms:modified xsi:type="dcterms:W3CDTF">2017-02-02T14:53:00Z</dcterms:modified>
</cp:coreProperties>
</file>