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58A23798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26C6B813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6765B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10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6765B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37994B4D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C47D43">
        <w:rPr>
          <w:rFonts w:asciiTheme="minorHAnsi" w:hAnsiTheme="minorHAnsi" w:cstheme="minorHAnsi"/>
          <w:bCs/>
          <w:noProof/>
        </w:rPr>
        <w:t xml:space="preserve">enega </w:t>
      </w:r>
      <w:r w:rsidR="008B4786">
        <w:rPr>
          <w:rFonts w:asciiTheme="minorHAnsi" w:hAnsiTheme="minorHAnsi" w:cstheme="minorHAnsi"/>
          <w:bCs/>
          <w:noProof/>
        </w:rPr>
        <w:t>prostega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mest</w:t>
      </w:r>
      <w:r w:rsidR="008B4786">
        <w:rPr>
          <w:rFonts w:asciiTheme="minorHAnsi" w:hAnsiTheme="minorHAnsi" w:cstheme="minorHAnsi"/>
          <w:bCs/>
          <w:noProof/>
        </w:rPr>
        <w:t>a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F8783C">
        <w:rPr>
          <w:rFonts w:asciiTheme="minorHAnsi" w:hAnsiTheme="minorHAnsi" w:cstheme="minorHAnsi"/>
          <w:bCs/>
          <w:noProof/>
        </w:rPr>
        <w:t>»</w:t>
      </w:r>
      <w:r w:rsidR="008B4786">
        <w:rPr>
          <w:rFonts w:asciiTheme="minorHAnsi" w:hAnsiTheme="minorHAnsi" w:cstheme="minorHAnsi"/>
          <w:bCs/>
          <w:noProof/>
        </w:rPr>
        <w:t>SODNIŠKI PRIPRAVNIK ZPDI (državnotožilski pripravnik)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</w:t>
      </w:r>
      <w:r w:rsidR="0008221E">
        <w:rPr>
          <w:rFonts w:asciiTheme="minorHAnsi" w:hAnsiTheme="minorHAnsi" w:cstheme="minorHAnsi"/>
          <w:bCs/>
          <w:noProof/>
        </w:rPr>
        <w:t>2</w:t>
      </w:r>
      <w:r w:rsidR="006765B6">
        <w:rPr>
          <w:rFonts w:asciiTheme="minorHAnsi" w:hAnsiTheme="minorHAnsi" w:cstheme="minorHAnsi"/>
          <w:bCs/>
          <w:noProof/>
        </w:rPr>
        <w:t>8</w:t>
      </w:r>
      <w:r w:rsidR="00CF318D">
        <w:rPr>
          <w:rFonts w:asciiTheme="minorHAnsi" w:hAnsiTheme="minorHAnsi" w:cstheme="minorHAnsi"/>
          <w:bCs/>
          <w:noProof/>
        </w:rPr>
        <w:t xml:space="preserve">. </w:t>
      </w:r>
      <w:r w:rsidR="006765B6">
        <w:rPr>
          <w:rFonts w:asciiTheme="minorHAnsi" w:hAnsiTheme="minorHAnsi" w:cstheme="minorHAnsi"/>
          <w:bCs/>
          <w:noProof/>
        </w:rPr>
        <w:t>5</w:t>
      </w:r>
      <w:r w:rsidR="00CF318D">
        <w:rPr>
          <w:rFonts w:asciiTheme="minorHAnsi" w:hAnsiTheme="minorHAnsi" w:cstheme="minorHAnsi"/>
          <w:bCs/>
          <w:noProof/>
        </w:rPr>
        <w:t xml:space="preserve">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5E1A2D" w:rsidRPr="005E1A2D" w14:paraId="31969F47" w14:textId="77777777" w:rsidTr="005E1A2D">
        <w:tc>
          <w:tcPr>
            <w:tcW w:w="3680" w:type="dxa"/>
            <w:hideMark/>
          </w:tcPr>
          <w:p w14:paraId="7BFCF02B" w14:textId="77777777" w:rsidR="005E1A2D" w:rsidRPr="005E1A2D" w:rsidRDefault="005E1A2D" w:rsidP="005E1A2D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5E1A2D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Igor Vertuš</w:t>
            </w:r>
          </w:p>
        </w:tc>
      </w:tr>
      <w:tr w:rsidR="005E1A2D" w:rsidRPr="005E1A2D" w14:paraId="30A83222" w14:textId="77777777" w:rsidTr="005E1A2D">
        <w:tc>
          <w:tcPr>
            <w:tcW w:w="3680" w:type="dxa"/>
            <w:hideMark/>
          </w:tcPr>
          <w:p w14:paraId="7A6931CB" w14:textId="77777777" w:rsidR="005E1A2D" w:rsidRPr="005E1A2D" w:rsidRDefault="005E1A2D" w:rsidP="005E1A2D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5E1A2D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višji državni tožilec </w:t>
            </w:r>
          </w:p>
        </w:tc>
      </w:tr>
      <w:tr w:rsidR="005E1A2D" w:rsidRPr="005E1A2D" w14:paraId="453A069E" w14:textId="77777777" w:rsidTr="005E1A2D">
        <w:tc>
          <w:tcPr>
            <w:tcW w:w="3680" w:type="dxa"/>
            <w:hideMark/>
          </w:tcPr>
          <w:p w14:paraId="3F97FFB8" w14:textId="77777777" w:rsidR="005E1A2D" w:rsidRPr="005E1A2D" w:rsidRDefault="005E1A2D" w:rsidP="005E1A2D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5E1A2D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namestnik vodje tožilstva</w:t>
            </w:r>
          </w:p>
        </w:tc>
      </w:tr>
      <w:tr w:rsidR="001A1D49" w:rsidRPr="00F75432" w14:paraId="43048A6E" w14:textId="77777777" w:rsidTr="005C7B7D">
        <w:tc>
          <w:tcPr>
            <w:tcW w:w="3680" w:type="dxa"/>
          </w:tcPr>
          <w:p w14:paraId="1FBD7A2B" w14:textId="3808FC29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4BBE8F87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689517B1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09EAC48A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5E1A2D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removePersonalInformation/>
  <w:attachedTemplate r:id="rId1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8221E"/>
    <w:rsid w:val="000C1079"/>
    <w:rsid w:val="000F2466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E1A2D"/>
    <w:rsid w:val="005F0173"/>
    <w:rsid w:val="00644185"/>
    <w:rsid w:val="00655834"/>
    <w:rsid w:val="00674CC1"/>
    <w:rsid w:val="006765B6"/>
    <w:rsid w:val="006771B5"/>
    <w:rsid w:val="006C50AE"/>
    <w:rsid w:val="006F2560"/>
    <w:rsid w:val="00721407"/>
    <w:rsid w:val="00734572"/>
    <w:rsid w:val="00743F44"/>
    <w:rsid w:val="00756B82"/>
    <w:rsid w:val="00756B93"/>
    <w:rsid w:val="00795FAD"/>
    <w:rsid w:val="0079601C"/>
    <w:rsid w:val="007A0ED2"/>
    <w:rsid w:val="007A366F"/>
    <w:rsid w:val="00861B09"/>
    <w:rsid w:val="008626F3"/>
    <w:rsid w:val="00896AE8"/>
    <w:rsid w:val="008B1D32"/>
    <w:rsid w:val="008B37CA"/>
    <w:rsid w:val="008B4786"/>
    <w:rsid w:val="0092678A"/>
    <w:rsid w:val="00940DBE"/>
    <w:rsid w:val="00987E5C"/>
    <w:rsid w:val="009F669D"/>
    <w:rsid w:val="00A0224A"/>
    <w:rsid w:val="00A76D9A"/>
    <w:rsid w:val="00AF5303"/>
    <w:rsid w:val="00B25470"/>
    <w:rsid w:val="00B36CEF"/>
    <w:rsid w:val="00B47FE1"/>
    <w:rsid w:val="00BA3EC6"/>
    <w:rsid w:val="00BA4070"/>
    <w:rsid w:val="00C47D43"/>
    <w:rsid w:val="00C54983"/>
    <w:rsid w:val="00C567CC"/>
    <w:rsid w:val="00CF318D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B5DF7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4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2026-06-10T08:23:00Z</dcterms:created>
  <dcterms:modified xsi:type="dcterms:W3CDTF">2026-06-10T08:34:00Z</dcterms:modified>
</cp:coreProperties>
</file>