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90692" w14:textId="1F7A1CB2" w:rsidR="00E03617" w:rsidRPr="00B6161F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F92D81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NM-Tu-</w:t>
      </w:r>
      <w:r w:rsidR="000C211E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20-4/</w:t>
      </w:r>
      <w:r w:rsidR="007E1D6C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0C211E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/202</w:t>
      </w:r>
      <w:r w:rsidR="00ED71D7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0C211E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7E1D6C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  <w:r w:rsidR="000C211E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proofErr w:type="spellStart"/>
      <w:r w:rsidR="000C211E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vj</w:t>
      </w:r>
      <w:proofErr w:type="spellEnd"/>
    </w:p>
    <w:p w14:paraId="165DFFF5" w14:textId="716A0439" w:rsidR="00E03617" w:rsidRPr="00B6161F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7E1D6C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1</w:t>
      </w:r>
      <w:r w:rsidR="00894043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9</w:t>
      </w:r>
      <w:r w:rsidR="00DC379B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7E1D6C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5</w:t>
      </w:r>
      <w:r w:rsidR="00DC379B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. 202</w:t>
      </w:r>
      <w:r w:rsidR="00ED71D7" w:rsidRPr="00B6161F">
        <w:rPr>
          <w:rFonts w:asciiTheme="minorHAnsi" w:eastAsia="Arial Unicode MS" w:hAnsiTheme="minorHAnsi" w:cstheme="minorHAnsi"/>
          <w:bCs/>
          <w:color w:val="010000"/>
          <w:sz w:val="23"/>
          <w:szCs w:val="23"/>
          <w:u w:color="000000"/>
          <w:bdr w:val="nil"/>
          <w:lang w:eastAsia="sl-SI"/>
        </w:rPr>
        <w:t>6</w:t>
      </w:r>
    </w:p>
    <w:p w14:paraId="2F3129A7" w14:textId="77777777" w:rsidR="00E03617" w:rsidRPr="00B6161F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0F2A838D" w14:textId="77777777" w:rsidR="008770BA" w:rsidRPr="00B6161F" w:rsidRDefault="008770BA" w:rsidP="00E03617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49004D98" w14:textId="2562DA7C" w:rsidR="001C23E7" w:rsidRPr="00F04611" w:rsidRDefault="000C211E" w:rsidP="00E03617">
      <w:pPr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</w:pPr>
      <w:r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 xml:space="preserve">Objavljeno na spletni strani VDT RS: </w:t>
      </w:r>
      <w:r w:rsidR="00894043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20</w:t>
      </w:r>
      <w:r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 xml:space="preserve">. </w:t>
      </w:r>
      <w:r w:rsidR="007E1D6C"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5</w:t>
      </w:r>
      <w:r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. 202</w:t>
      </w:r>
      <w:r w:rsidR="00ED71D7"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6</w:t>
      </w:r>
    </w:p>
    <w:p w14:paraId="2676F4A0" w14:textId="4BBAADA8" w:rsidR="000C211E" w:rsidRPr="00F04611" w:rsidRDefault="000C211E" w:rsidP="00E03617">
      <w:pPr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</w:pPr>
      <w:r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Rok za prijavo: 1</w:t>
      </w:r>
      <w:r w:rsidR="004C0A9A"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>0</w:t>
      </w:r>
      <w:r w:rsidRPr="00F04611">
        <w:rPr>
          <w:rFonts w:asciiTheme="minorHAnsi" w:hAnsiTheme="minorHAnsi" w:cstheme="minorHAnsi"/>
          <w:b/>
          <w:bCs/>
          <w:i/>
          <w:iCs/>
          <w:color w:val="010000"/>
          <w:sz w:val="23"/>
          <w:szCs w:val="23"/>
          <w:lang w:eastAsia="sl-SI"/>
        </w:rPr>
        <w:t xml:space="preserve"> dni, ki začne teči naslednji dan od dneva objave</w:t>
      </w:r>
    </w:p>
    <w:p w14:paraId="5CA817FD" w14:textId="1AB4B0C4" w:rsidR="005E35AA" w:rsidRPr="00B6161F" w:rsidRDefault="005E35AA" w:rsidP="004C0A9A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20EE0B39" w14:textId="77777777" w:rsidR="008770BA" w:rsidRPr="00B6161F" w:rsidRDefault="008770BA" w:rsidP="004C0A9A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6403EB29" w14:textId="19DC639D" w:rsidR="000C211E" w:rsidRPr="00B6161F" w:rsidRDefault="007E1D6C" w:rsidP="004C0A9A">
      <w:pPr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</w:pPr>
      <w:r w:rsidRPr="00B6161F">
        <w:rPr>
          <w:rFonts w:asciiTheme="minorHAnsi" w:eastAsia="Arial Unicode MS" w:hAnsiTheme="minorHAnsi" w:cstheme="minorHAnsi"/>
          <w:color w:val="010000"/>
          <w:sz w:val="23"/>
          <w:szCs w:val="23"/>
          <w:u w:color="000000"/>
          <w:bdr w:val="nil"/>
          <w:lang w:eastAsia="sl-SI"/>
        </w:rPr>
        <w:t xml:space="preserve">Na podlagi devetega odstavka 61. člena Zakona o javnih uslužbencih (ZJU-1; </w:t>
      </w:r>
      <w:r w:rsidRPr="00B6161F">
        <w:rPr>
          <w:rFonts w:asciiTheme="minorHAnsi" w:hAnsiTheme="minorHAnsi" w:cstheme="minorHAnsi"/>
          <w:sz w:val="23"/>
          <w:szCs w:val="23"/>
        </w:rPr>
        <w:t>Uradni list RS, št. 32/25)</w:t>
      </w:r>
      <w:r w:rsidRPr="00B6161F">
        <w:rPr>
          <w:rFonts w:asciiTheme="minorHAnsi" w:eastAsia="Arial Unicode MS" w:hAnsiTheme="minorHAnsi" w:cstheme="minorHAnsi"/>
          <w:color w:val="010000"/>
          <w:sz w:val="23"/>
          <w:szCs w:val="23"/>
          <w:u w:color="000000"/>
          <w:bdr w:val="nil"/>
          <w:lang w:eastAsia="sl-SI"/>
        </w:rPr>
        <w:t xml:space="preserve"> in 25. člena Zakona o delovnih razmerjih (ZDR-1; Uradni list RS, št. 21/13 in naslednji), </w:t>
      </w:r>
      <w:r w:rsidR="000C211E"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Okrožno državno tožilstvo v Novem mestu, Vrhovčeva ulica 18, 8000 Novo mesto, objavlja prosto strokovno-tehnično delovno mesto za nedoločen čas:</w:t>
      </w:r>
    </w:p>
    <w:p w14:paraId="5694AFD2" w14:textId="408871C8" w:rsidR="000C211E" w:rsidRPr="00B6161F" w:rsidRDefault="000C211E" w:rsidP="004C0A9A">
      <w:pPr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</w:pPr>
    </w:p>
    <w:p w14:paraId="4D81DE72" w14:textId="52F4A7D7" w:rsidR="000C211E" w:rsidRPr="00B6161F" w:rsidRDefault="007E1D6C" w:rsidP="007E1D6C">
      <w:pPr>
        <w:jc w:val="center"/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  <w:t>ZAPISNIKAR</w:t>
      </w:r>
      <w:r w:rsidR="000C211E" w:rsidRPr="00B6161F"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  <w:t xml:space="preserve"> V PRAVOSODNEM ORGANU V</w:t>
      </w:r>
      <w:r w:rsidRPr="00B6161F"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  <w:t xml:space="preserve"> (m/ž)</w:t>
      </w:r>
    </w:p>
    <w:p w14:paraId="04A5D682" w14:textId="77777777" w:rsidR="007E1D6C" w:rsidRPr="00B6161F" w:rsidRDefault="007E1D6C" w:rsidP="004C0A9A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0AD9BFE5" w14:textId="3E6A0746" w:rsidR="005C4961" w:rsidRPr="00B6161F" w:rsidRDefault="005C4961" w:rsidP="004C0A9A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Kandidat, ki se bo prijavil na prosto delovno mesto, mora izpolnjevati naslednje pogoje:</w:t>
      </w:r>
    </w:p>
    <w:p w14:paraId="31962721" w14:textId="74EDF6FD" w:rsidR="005C4961" w:rsidRDefault="005C4961" w:rsidP="004C0A9A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srednja strokovna ali srednja splošna izobrazba,</w:t>
      </w:r>
    </w:p>
    <w:p w14:paraId="2E780FF5" w14:textId="4EBB7068" w:rsidR="00724F48" w:rsidRPr="00B6161F" w:rsidRDefault="00724F48" w:rsidP="004C0A9A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najmanj 6 mesecev delovnih izkušenj,</w:t>
      </w:r>
    </w:p>
    <w:p w14:paraId="4AF300DC" w14:textId="7E6146DE" w:rsidR="005C4961" w:rsidRPr="00B6161F" w:rsidRDefault="005C4961" w:rsidP="004C0A9A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izpit iz </w:t>
      </w:r>
      <w:proofErr w:type="spellStart"/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Državnotožilskega</w:t>
      </w:r>
      <w:proofErr w:type="spellEnd"/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 reda.</w:t>
      </w:r>
    </w:p>
    <w:p w14:paraId="2B74BFD3" w14:textId="2BDEDE30" w:rsidR="005C4961" w:rsidRPr="00B6161F" w:rsidRDefault="005C4961" w:rsidP="004C0A9A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2473E4C5" w14:textId="2CBCE111" w:rsidR="00321421" w:rsidRPr="00B6161F" w:rsidRDefault="005C4961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Poleg</w:t>
      </w:r>
      <w:r w:rsidR="00321421"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 navedenih pogojev mora kandidat izpolnjevati splošne pogoje, ki jih urejajo predpisi s področja delovnega prava.</w:t>
      </w:r>
    </w:p>
    <w:p w14:paraId="65131886" w14:textId="3695B8CF" w:rsidR="00AC6E63" w:rsidRPr="00B6161F" w:rsidRDefault="00AC6E63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28DFA98E" w14:textId="3518E11F" w:rsidR="00AC6E63" w:rsidRPr="00B6161F" w:rsidRDefault="00AC6E63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Če izbrani kandidat še nima opravljenega izpita iz poznavanja določil </w:t>
      </w:r>
      <w:proofErr w:type="spellStart"/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Državnotožilskega</w:t>
      </w:r>
      <w:proofErr w:type="spellEnd"/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 reda, bo moral ta izpit, skladno z določbo 136. člena Zakona o državnem tožilstvu (Uradni list RS, št. 58/11 in naslednji), opraviti najkasneje v enem letu po sklenitvi pogodbe o zaposlitvi.</w:t>
      </w:r>
    </w:p>
    <w:p w14:paraId="168135CF" w14:textId="3B8826D3" w:rsidR="00AC6E63" w:rsidRPr="00B6161F" w:rsidRDefault="00AC6E63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71464A03" w14:textId="18A97474" w:rsidR="00AC6E63" w:rsidRPr="00B6161F" w:rsidRDefault="00AC6E63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Pri izbiri kandidatov bomo upoštevali delovne izkušnje v skladu s 13. točko 6. člena ZJU</w:t>
      </w:r>
      <w:r w:rsidR="00724F48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-1</w:t>
      </w: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.</w:t>
      </w:r>
    </w:p>
    <w:p w14:paraId="5F60C9AD" w14:textId="7029AC7A" w:rsidR="00AC6E63" w:rsidRPr="00B6161F" w:rsidRDefault="00AC6E63" w:rsidP="00724F48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10BD89BB" w14:textId="1CA25AEB" w:rsidR="008770BA" w:rsidRPr="00724F48" w:rsidRDefault="00724F48" w:rsidP="00724F48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</w:pPr>
      <w:r w:rsidRPr="00724F48">
        <w:rPr>
          <w:rFonts w:asciiTheme="minorHAnsi" w:hAnsiTheme="minorHAnsi" w:cstheme="minorHAnsi"/>
          <w:b/>
          <w:bCs/>
          <w:color w:val="010000"/>
          <w:sz w:val="23"/>
          <w:szCs w:val="23"/>
          <w:lang w:eastAsia="sl-SI"/>
        </w:rPr>
        <w:t xml:space="preserve">Delovne naloge: </w:t>
      </w:r>
    </w:p>
    <w:p w14:paraId="7AE4226C" w14:textId="1CB0F882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pisanje po nareku, diktafonu ali prepisovanje rokopisov vlog ali drugih pisanj, </w:t>
      </w:r>
    </w:p>
    <w:p w14:paraId="6F2A80C0" w14:textId="297CBB71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samostojno sestavljanje dopisov, vlog, sklepov, odredb, stroškovnikov, </w:t>
      </w:r>
    </w:p>
    <w:p w14:paraId="370C1D70" w14:textId="3F321A3D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urejanje spisov po določilih </w:t>
      </w:r>
      <w:proofErr w:type="spellStart"/>
      <w:r w:rsidRPr="00724F48">
        <w:rPr>
          <w:rFonts w:asciiTheme="minorHAnsi" w:hAnsiTheme="minorHAnsi" w:cstheme="minorHAnsi"/>
          <w:sz w:val="23"/>
          <w:szCs w:val="23"/>
        </w:rPr>
        <w:t>državnotožilskega</w:t>
      </w:r>
      <w:proofErr w:type="spellEnd"/>
      <w:r w:rsidRPr="00724F48">
        <w:rPr>
          <w:rFonts w:asciiTheme="minorHAnsi" w:hAnsiTheme="minorHAnsi" w:cstheme="minorHAnsi"/>
          <w:sz w:val="23"/>
          <w:szCs w:val="23"/>
        </w:rPr>
        <w:t xml:space="preserve"> reda in opravljanje drugih del in nalog po odredbi državnega tožilca ali vodje Oddelka za administrativno-tehnične zadeve, </w:t>
      </w:r>
    </w:p>
    <w:p w14:paraId="18755D58" w14:textId="678B6D09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sodelovanje – pisanje zapisnika na narokih, ki jih skliče državno tožilstvo, </w:t>
      </w:r>
    </w:p>
    <w:p w14:paraId="5F89B6EE" w14:textId="7BAB702A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urejanje spisov in priprava pisanj za odpremo, </w:t>
      </w:r>
    </w:p>
    <w:p w14:paraId="727E5CFF" w14:textId="6F09566E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t xml:space="preserve">razmnoževanje listin – kopiranje dokumentacije za potrebe tožilskega spisa in pomoč pri drugem pisarniškem delu, </w:t>
      </w:r>
    </w:p>
    <w:p w14:paraId="77A48AA9" w14:textId="416CA8DD" w:rsidR="00724F48" w:rsidRPr="00724F48" w:rsidRDefault="00724F48" w:rsidP="00724F48">
      <w:pPr>
        <w:pStyle w:val="Odstavekseznama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</w:rPr>
      </w:pPr>
      <w:r w:rsidRPr="00724F48">
        <w:rPr>
          <w:rFonts w:asciiTheme="minorHAnsi" w:hAnsiTheme="minorHAnsi" w:cstheme="minorHAnsi"/>
          <w:sz w:val="23"/>
          <w:szCs w:val="23"/>
        </w:rPr>
        <w:lastRenderedPageBreak/>
        <w:t>opravljanje drugih del in nalog po odredbi vodje tožilstva.</w:t>
      </w:r>
    </w:p>
    <w:p w14:paraId="53A71FBD" w14:textId="77777777" w:rsidR="007E1D6C" w:rsidRPr="00B6161F" w:rsidRDefault="007E1D6C" w:rsidP="008770BA">
      <w:p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 w:val="23"/>
          <w:szCs w:val="23"/>
        </w:rPr>
      </w:pPr>
    </w:p>
    <w:p w14:paraId="3B1B5194" w14:textId="75334D3C" w:rsidR="0038592B" w:rsidRPr="00724F48" w:rsidRDefault="00CF32B6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b/>
          <w:bCs/>
          <w:sz w:val="23"/>
          <w:szCs w:val="23"/>
          <w:lang w:eastAsia="sl-SI"/>
        </w:rPr>
      </w:pPr>
      <w:r w:rsidRPr="00724F48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Prijava mora vsebovati:</w:t>
      </w:r>
    </w:p>
    <w:p w14:paraId="78EB135C" w14:textId="68CBF3F5" w:rsidR="00CF32B6" w:rsidRPr="00B6161F" w:rsidRDefault="00CF32B6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>pisno izjavo o izpolnjevanju pogoja glede zahtevane izobrazbe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 xml:space="preserve"> in dokazilo </w:t>
      </w:r>
      <w:r w:rsidR="002F6DEA" w:rsidRPr="002F6DEA">
        <w:rPr>
          <w:rFonts w:asciiTheme="minorHAnsi" w:hAnsiTheme="minorHAnsi" w:cstheme="minorHAnsi"/>
          <w:i/>
          <w:iCs/>
          <w:sz w:val="23"/>
          <w:szCs w:val="23"/>
          <w:lang w:eastAsia="sl-SI"/>
        </w:rPr>
        <w:t>(potrdilo o pridobljeni izobrazbi)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>, iz katere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>ga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mora biti razvidna stopnja in smer izobrazbe</w:t>
      </w:r>
      <w:r w:rsidR="00B55D8B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, datum </w:t>
      </w:r>
      <w:r w:rsidR="00B55D8B" w:rsidRPr="002F6DEA">
        <w:rPr>
          <w:rFonts w:asciiTheme="minorHAnsi" w:hAnsiTheme="minorHAnsi" w:cstheme="minorHAnsi"/>
          <w:i/>
          <w:iCs/>
          <w:sz w:val="23"/>
          <w:szCs w:val="23"/>
          <w:lang w:eastAsia="sl-SI"/>
        </w:rPr>
        <w:t>(dan, mesec, leto)</w:t>
      </w:r>
      <w:r w:rsidR="00B55D8B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zaključka</w:t>
      </w:r>
      <w:r w:rsidR="004C0A9A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izobraževanja ter ustanova, na kateri je bila izobrazba pridobljena;</w:t>
      </w:r>
    </w:p>
    <w:p w14:paraId="635B21FE" w14:textId="67FB2787" w:rsidR="004C0A9A" w:rsidRPr="00B6161F" w:rsidRDefault="004C0A9A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pisno izjavo kandidata o 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>vseh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dosedanjih zaposlitvah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 xml:space="preserve"> in dokazilo </w:t>
      </w:r>
      <w:r w:rsidR="002F6DEA" w:rsidRPr="002F6DEA">
        <w:rPr>
          <w:rFonts w:asciiTheme="minorHAnsi" w:hAnsiTheme="minorHAnsi" w:cstheme="minorHAnsi"/>
          <w:i/>
          <w:iCs/>
          <w:sz w:val="23"/>
          <w:szCs w:val="23"/>
          <w:lang w:eastAsia="sl-SI"/>
        </w:rPr>
        <w:t>(izpis ZPIZ o pokojninski dobi)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>, pri čemer na kratko opiše delo, ki ga je opravljal pri tem delodajalcu;</w:t>
      </w:r>
    </w:p>
    <w:p w14:paraId="527C9BB3" w14:textId="24FA76D6" w:rsidR="004C0A9A" w:rsidRPr="002F6DEA" w:rsidRDefault="004C0A9A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>pisno izjavo kandidata, da za namen postopka  zaposlitve dovoljuje Okrožnemu državnemu tožilstvu v Novem mestu pridobitev podatkov o izpolnjevanju pogojev za zasedbo delovnega mesta iz uradnih evidenc.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 xml:space="preserve"> </w:t>
      </w:r>
      <w:r w:rsidRPr="002F6DEA">
        <w:rPr>
          <w:rFonts w:asciiTheme="minorHAnsi" w:hAnsiTheme="minorHAnsi" w:cstheme="minorHAnsi"/>
          <w:sz w:val="23"/>
          <w:szCs w:val="23"/>
          <w:lang w:eastAsia="sl-SI"/>
        </w:rPr>
        <w:t>V primeru, da kandidat z vpogledom v uradne evidence ne soglaša, bo moral sam predložiti ustrezna dokazila.</w:t>
      </w:r>
    </w:p>
    <w:p w14:paraId="0F2D531E" w14:textId="3E7C48CD" w:rsidR="004C0A9A" w:rsidRPr="00B6161F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</w:p>
    <w:p w14:paraId="4101BB10" w14:textId="471E1FB5" w:rsidR="004C0A9A" w:rsidRPr="00B6161F" w:rsidRDefault="002F6DE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  <w:r>
        <w:rPr>
          <w:rFonts w:asciiTheme="minorHAnsi" w:hAnsiTheme="minorHAnsi" w:cstheme="minorHAnsi"/>
          <w:sz w:val="23"/>
          <w:szCs w:val="23"/>
          <w:lang w:eastAsia="sl-SI"/>
        </w:rPr>
        <w:t>P</w:t>
      </w:r>
      <w:r w:rsidR="004C0A9A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rijava </w:t>
      </w:r>
      <w:r>
        <w:rPr>
          <w:rFonts w:asciiTheme="minorHAnsi" w:hAnsiTheme="minorHAnsi" w:cstheme="minorHAnsi"/>
          <w:sz w:val="23"/>
          <w:szCs w:val="23"/>
          <w:lang w:eastAsia="sl-SI"/>
        </w:rPr>
        <w:t xml:space="preserve">naj </w:t>
      </w:r>
      <w:r w:rsidR="004C0A9A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vsebuje tudi kratek življenjepis ter poleg formalne izobrazbe tudi druga znanja in veščine, ki jih je </w:t>
      </w:r>
      <w:r>
        <w:rPr>
          <w:rFonts w:asciiTheme="minorHAnsi" w:hAnsiTheme="minorHAnsi" w:cstheme="minorHAnsi"/>
          <w:sz w:val="23"/>
          <w:szCs w:val="23"/>
          <w:lang w:eastAsia="sl-SI"/>
        </w:rPr>
        <w:t xml:space="preserve">kandidat </w:t>
      </w:r>
      <w:r w:rsidR="004C0A9A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pridobil pri dosedanjem delu ali z usposabljanjem in izobraževanjem. </w:t>
      </w:r>
    </w:p>
    <w:p w14:paraId="67EE765C" w14:textId="01A4A8D0" w:rsidR="004C0A9A" w:rsidRPr="00B6161F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</w:p>
    <w:p w14:paraId="24ECDF3F" w14:textId="6885B7EE" w:rsidR="004C0A9A" w:rsidRPr="00B6161F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>Strokovna usposobljenost kandidatov se bo presojala na podlagi priloženih izjav</w:t>
      </w:r>
      <w:r w:rsidR="002F6DEA">
        <w:rPr>
          <w:rFonts w:asciiTheme="minorHAnsi" w:hAnsiTheme="minorHAnsi" w:cstheme="minorHAnsi"/>
          <w:sz w:val="23"/>
          <w:szCs w:val="23"/>
          <w:lang w:eastAsia="sl-SI"/>
        </w:rPr>
        <w:t xml:space="preserve"> in dokazil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>, na podlagi razgovora s kandidati oz. s pomočjo morebitnih drugih metod preverjanja strokovne usposobljenosti kandidatov.</w:t>
      </w:r>
    </w:p>
    <w:p w14:paraId="3969426D" w14:textId="02885F9E" w:rsidR="004C0A9A" w:rsidRPr="00B6161F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</w:p>
    <w:p w14:paraId="44C8E66C" w14:textId="6665722F" w:rsidR="004C0A9A" w:rsidRPr="00B6161F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Z izbranim kandidatom </w:t>
      </w:r>
      <w:r w:rsidR="009A50E1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bo sklenjena pogodba o zaposlitvi za </w:t>
      </w:r>
      <w:r w:rsidR="009A50E1" w:rsidRPr="00B6161F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nedoločen čas</w:t>
      </w:r>
      <w:r w:rsidR="009A50E1" w:rsidRPr="00B6161F">
        <w:rPr>
          <w:rFonts w:asciiTheme="minorHAnsi" w:hAnsiTheme="minorHAnsi" w:cstheme="minorHAnsi"/>
          <w:sz w:val="23"/>
          <w:szCs w:val="23"/>
          <w:lang w:eastAsia="sl-SI"/>
        </w:rPr>
        <w:t>, s polnim delovnim časom</w:t>
      </w:r>
      <w:r w:rsidR="007E1D6C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</w:t>
      </w:r>
      <w:r w:rsidR="009A50E1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in </w:t>
      </w:r>
      <w:r w:rsidR="00DC379B" w:rsidRPr="00B6161F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2</w:t>
      </w:r>
      <w:r w:rsidR="009A50E1" w:rsidRPr="00B6161F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-mesečnim poskusnim delom</w:t>
      </w:r>
      <w:r w:rsidR="009A50E1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. </w:t>
      </w:r>
      <w:r w:rsidR="003E6407">
        <w:rPr>
          <w:rFonts w:asciiTheme="minorHAnsi" w:hAnsiTheme="minorHAnsi" w:cstheme="minorHAnsi"/>
          <w:sz w:val="23"/>
          <w:szCs w:val="23"/>
          <w:lang w:eastAsia="sl-SI"/>
        </w:rPr>
        <w:t>Izhodiščni plačni razred za</w:t>
      </w:r>
      <w:r w:rsidR="003E640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 razpisano prosto delovno mesto »zapisnikar v pravosodnem organu V« je 5. plačni razred (</w:t>
      </w:r>
      <w:r w:rsidR="003E6407" w:rsidRPr="00894043">
        <w:rPr>
          <w:rFonts w:asciiTheme="minorHAnsi" w:hAnsiTheme="minorHAnsi" w:cstheme="minorHAnsi"/>
          <w:shd w:val="clear" w:color="auto" w:fill="FFFFFF"/>
        </w:rPr>
        <w:t>1</w:t>
      </w:r>
      <w:r w:rsidR="00894043" w:rsidRPr="00894043">
        <w:rPr>
          <w:rFonts w:asciiTheme="minorHAnsi" w:hAnsiTheme="minorHAnsi" w:cstheme="minorHAnsi"/>
          <w:shd w:val="clear" w:color="auto" w:fill="FFFFFF"/>
        </w:rPr>
        <w:t>.</w:t>
      </w:r>
      <w:r w:rsidR="003E6407" w:rsidRPr="00894043">
        <w:rPr>
          <w:rFonts w:asciiTheme="minorHAnsi" w:hAnsiTheme="minorHAnsi" w:cstheme="minorHAnsi"/>
          <w:shd w:val="clear" w:color="auto" w:fill="FFFFFF"/>
        </w:rPr>
        <w:t>4</w:t>
      </w:r>
      <w:r w:rsidR="00661B4F" w:rsidRPr="00894043">
        <w:rPr>
          <w:rFonts w:asciiTheme="minorHAnsi" w:hAnsiTheme="minorHAnsi" w:cstheme="minorHAnsi"/>
          <w:shd w:val="clear" w:color="auto" w:fill="FFFFFF"/>
        </w:rPr>
        <w:t>23</w:t>
      </w:r>
      <w:r w:rsidR="003E6407" w:rsidRPr="00894043">
        <w:rPr>
          <w:rFonts w:asciiTheme="minorHAnsi" w:hAnsiTheme="minorHAnsi" w:cstheme="minorHAnsi"/>
          <w:shd w:val="clear" w:color="auto" w:fill="FFFFFF"/>
        </w:rPr>
        <w:t>,</w:t>
      </w:r>
      <w:r w:rsidR="00661B4F">
        <w:rPr>
          <w:rFonts w:asciiTheme="minorHAnsi" w:hAnsiTheme="minorHAnsi" w:cstheme="minorHAnsi"/>
          <w:shd w:val="clear" w:color="auto" w:fill="FFFFFF"/>
        </w:rPr>
        <w:t>98</w:t>
      </w:r>
      <w:r w:rsidR="003E6407" w:rsidRPr="00B550F4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 xml:space="preserve"> </w:t>
      </w:r>
      <w:r w:rsidR="003E6407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EUR bruto)</w:t>
      </w:r>
      <w:r w:rsidR="003E640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, </w:t>
      </w:r>
      <w:r w:rsidR="003E6407">
        <w:rPr>
          <w:rFonts w:asciiTheme="minorHAnsi" w:hAnsiTheme="minorHAnsi" w:cstheme="minorHAnsi"/>
          <w:szCs w:val="24"/>
        </w:rPr>
        <w:t>pri čemer pridobi pravico do izplačila osnovne plače postopno, na način iz 3. točke prvega odstavka 101. člena Zakona o skupnih temeljih sistema plač v javnem sektorju (ZSTSPJS; Uradni list RS, št. 95/24).</w:t>
      </w:r>
    </w:p>
    <w:p w14:paraId="20D44C16" w14:textId="5CA1EA49" w:rsidR="009A50E1" w:rsidRPr="00B6161F" w:rsidRDefault="009A50E1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</w:p>
    <w:p w14:paraId="4AA5D619" w14:textId="142CA824" w:rsidR="009A50E1" w:rsidRPr="00B6161F" w:rsidRDefault="009A50E1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Kandidat </w:t>
      </w:r>
      <w:r w:rsidR="003E6407">
        <w:rPr>
          <w:rFonts w:asciiTheme="minorHAnsi" w:hAnsiTheme="minorHAnsi" w:cstheme="minorHAnsi"/>
          <w:sz w:val="23"/>
          <w:szCs w:val="23"/>
          <w:lang w:eastAsia="sl-SI"/>
        </w:rPr>
        <w:t>odda elektronsko prijavo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</w:t>
      </w:r>
      <w:r w:rsidRPr="00F639D8">
        <w:rPr>
          <w:rFonts w:asciiTheme="minorHAnsi" w:hAnsiTheme="minorHAnsi" w:cstheme="minorHAnsi"/>
          <w:sz w:val="23"/>
          <w:szCs w:val="23"/>
          <w:lang w:eastAsia="sl-SI"/>
        </w:rPr>
        <w:t>na priloženem obrazcu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, </w:t>
      </w:r>
      <w:r w:rsidRPr="00B6161F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z označbo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 </w:t>
      </w:r>
      <w:r w:rsidRPr="00F639D8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»</w:t>
      </w:r>
      <w:r w:rsidR="00F639D8" w:rsidRPr="00F639D8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Vloga za zaposlitev</w:t>
      </w:r>
      <w:r w:rsidRPr="00F639D8">
        <w:rPr>
          <w:rFonts w:asciiTheme="minorHAnsi" w:hAnsiTheme="minorHAnsi" w:cstheme="minorHAnsi"/>
          <w:b/>
          <w:bCs/>
          <w:sz w:val="23"/>
          <w:szCs w:val="23"/>
          <w:lang w:eastAsia="sl-SI"/>
        </w:rPr>
        <w:t>«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, </w:t>
      </w:r>
      <w:r w:rsidR="00F639D8" w:rsidRPr="00B6161F">
        <w:rPr>
          <w:rFonts w:asciiTheme="minorHAnsi" w:hAnsiTheme="minorHAnsi" w:cstheme="minorHAnsi"/>
          <w:sz w:val="23"/>
          <w:szCs w:val="23"/>
          <w:lang w:eastAsia="sl-SI"/>
        </w:rPr>
        <w:t>na elektronski naslov</w:t>
      </w:r>
      <w:r w:rsidR="00F639D8">
        <w:rPr>
          <w:rFonts w:asciiTheme="minorHAnsi" w:hAnsiTheme="minorHAnsi" w:cstheme="minorHAnsi"/>
          <w:sz w:val="23"/>
          <w:szCs w:val="23"/>
          <w:lang w:eastAsia="sl-SI"/>
        </w:rPr>
        <w:t xml:space="preserve"> organa</w:t>
      </w:r>
      <w:r w:rsidR="00F639D8" w:rsidRPr="00B6161F">
        <w:rPr>
          <w:rFonts w:asciiTheme="minorHAnsi" w:hAnsiTheme="minorHAnsi" w:cstheme="minorHAnsi"/>
          <w:sz w:val="23"/>
          <w:szCs w:val="23"/>
          <w:lang w:eastAsia="sl-SI"/>
        </w:rPr>
        <w:t xml:space="preserve">: </w:t>
      </w:r>
      <w:hyperlink r:id="rId7" w:history="1">
        <w:r w:rsidR="00F639D8" w:rsidRPr="00B6161F">
          <w:rPr>
            <w:rStyle w:val="Hiperpovezava"/>
            <w:rFonts w:asciiTheme="minorHAnsi" w:hAnsiTheme="minorHAnsi" w:cstheme="minorHAnsi"/>
            <w:b/>
            <w:bCs/>
            <w:sz w:val="23"/>
            <w:szCs w:val="23"/>
            <w:lang w:eastAsia="sl-SI"/>
          </w:rPr>
          <w:t>urad.nm@dt-rs.si</w:t>
        </w:r>
      </w:hyperlink>
      <w:r w:rsidR="00F639D8" w:rsidRPr="00B6161F">
        <w:rPr>
          <w:rFonts w:asciiTheme="minorHAnsi" w:hAnsiTheme="minorHAnsi" w:cstheme="minorHAnsi"/>
          <w:sz w:val="23"/>
          <w:szCs w:val="23"/>
          <w:lang w:eastAsia="sl-SI"/>
        </w:rPr>
        <w:t>,</w:t>
      </w:r>
      <w:r w:rsidR="00F639D8">
        <w:rPr>
          <w:rFonts w:asciiTheme="minorHAnsi" w:hAnsiTheme="minorHAnsi" w:cstheme="minorHAnsi"/>
          <w:sz w:val="23"/>
          <w:szCs w:val="23"/>
          <w:lang w:eastAsia="sl-SI"/>
        </w:rPr>
        <w:t xml:space="preserve"> </w:t>
      </w:r>
      <w:r w:rsidR="003E6407">
        <w:rPr>
          <w:rFonts w:asciiTheme="minorHAnsi" w:hAnsiTheme="minorHAnsi" w:cstheme="minorHAnsi"/>
          <w:sz w:val="23"/>
          <w:szCs w:val="23"/>
          <w:lang w:eastAsia="sl-SI"/>
        </w:rPr>
        <w:t xml:space="preserve">v roku 10 dni od dneva objave, </w:t>
      </w:r>
      <w:r w:rsidRPr="00B6161F">
        <w:rPr>
          <w:rFonts w:asciiTheme="minorHAnsi" w:hAnsiTheme="minorHAnsi" w:cstheme="minorHAnsi"/>
          <w:sz w:val="23"/>
          <w:szCs w:val="23"/>
          <w:lang w:eastAsia="sl-SI"/>
        </w:rPr>
        <w:t>pri čemer veljavnost prijave ni pogojena z elektronskim podpisom.</w:t>
      </w:r>
      <w:r w:rsidR="00F639D8">
        <w:rPr>
          <w:rFonts w:asciiTheme="minorHAnsi" w:hAnsiTheme="minorHAnsi" w:cstheme="minorHAnsi"/>
          <w:sz w:val="23"/>
          <w:szCs w:val="23"/>
          <w:lang w:eastAsia="sl-SI"/>
        </w:rPr>
        <w:t xml:space="preserve"> Prijava, ki ni bila oddana na navedeni elektronski naslov, se šteje, da ni bila vložena.</w:t>
      </w:r>
    </w:p>
    <w:p w14:paraId="3DF01806" w14:textId="4FBB7401" w:rsidR="00321421" w:rsidRPr="00B6161F" w:rsidRDefault="00321421" w:rsidP="005C4961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655E2D31" w14:textId="69301153" w:rsidR="00B97149" w:rsidRPr="00B6161F" w:rsidRDefault="00B97149" w:rsidP="005C4961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Neizbrani kandidati bodo pisno obveščeni</w:t>
      </w:r>
      <w:r w:rsidR="00F639D8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. Obvestilo o končanem izbirnem postopku bo objavljeno na spletni strani Vrhovnega državnega tožilstva RS, pod rubriko: zaposlitve.</w:t>
      </w: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 xml:space="preserve"> </w:t>
      </w:r>
    </w:p>
    <w:p w14:paraId="7208C8AA" w14:textId="77777777" w:rsidR="008770BA" w:rsidRPr="00B6161F" w:rsidRDefault="008770BA" w:rsidP="005C4961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53864912" w14:textId="5B309674" w:rsidR="00B97149" w:rsidRPr="00B6161F" w:rsidRDefault="00B97149" w:rsidP="005C4961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  <w:r w:rsidRPr="00B6161F">
        <w:rPr>
          <w:rFonts w:asciiTheme="minorHAnsi" w:hAnsiTheme="minorHAnsi" w:cstheme="minorHAnsi"/>
          <w:color w:val="010000"/>
          <w:sz w:val="23"/>
          <w:szCs w:val="23"/>
          <w:lang w:eastAsia="sl-SI"/>
        </w:rPr>
        <w:t>Informacije o izvedbi javne objave dobite v uradu Okrožnega državnega tožilstva v Novem mestu, tel. 07/ 39 33 714, vsak delavnik od 10:00 do 11:00 ure.</w:t>
      </w:r>
    </w:p>
    <w:p w14:paraId="352CDA06" w14:textId="49CE1D02" w:rsidR="00B97149" w:rsidRPr="00B6161F" w:rsidRDefault="00B97149" w:rsidP="005C4961">
      <w:pPr>
        <w:rPr>
          <w:rFonts w:asciiTheme="minorHAnsi" w:hAnsiTheme="minorHAnsi" w:cstheme="minorHAnsi"/>
          <w:color w:val="010000"/>
          <w:sz w:val="23"/>
          <w:szCs w:val="23"/>
          <w:lang w:eastAsia="sl-SI"/>
        </w:rPr>
      </w:pPr>
    </w:p>
    <w:p w14:paraId="033BC1A1" w14:textId="4CEBC144" w:rsidR="00B97149" w:rsidRPr="00B6161F" w:rsidRDefault="00B97149" w:rsidP="005C4961">
      <w:pPr>
        <w:rPr>
          <w:rFonts w:asciiTheme="minorHAnsi" w:hAnsiTheme="minorHAnsi" w:cstheme="minorHAnsi"/>
          <w:i/>
          <w:iCs/>
          <w:color w:val="010000"/>
          <w:sz w:val="22"/>
          <w:lang w:eastAsia="sl-SI"/>
        </w:rPr>
      </w:pPr>
      <w:r w:rsidRPr="00B6161F">
        <w:rPr>
          <w:rFonts w:asciiTheme="minorHAnsi" w:hAnsiTheme="minorHAnsi" w:cstheme="minorHAnsi"/>
          <w:i/>
          <w:iCs/>
          <w:color w:val="010000"/>
          <w:sz w:val="22"/>
          <w:lang w:eastAsia="sl-SI"/>
        </w:rPr>
        <w:t xml:space="preserve">Opomba: </w:t>
      </w:r>
      <w:r w:rsidR="00F639D8">
        <w:rPr>
          <w:rFonts w:asciiTheme="minorHAnsi" w:hAnsiTheme="minorHAnsi" w:cstheme="minorHAnsi"/>
          <w:i/>
          <w:iCs/>
          <w:color w:val="010000"/>
          <w:sz w:val="22"/>
          <w:lang w:eastAsia="sl-SI"/>
        </w:rPr>
        <w:t>U</w:t>
      </w:r>
      <w:r w:rsidRPr="00B6161F">
        <w:rPr>
          <w:rFonts w:asciiTheme="minorHAnsi" w:hAnsiTheme="minorHAnsi" w:cstheme="minorHAnsi"/>
          <w:i/>
          <w:iCs/>
          <w:color w:val="010000"/>
          <w:sz w:val="22"/>
          <w:lang w:eastAsia="sl-SI"/>
        </w:rPr>
        <w:t>porabljeni izrazi, zapisani v moški spolni slovnični obliki, so uporabljeni kot nevtralni za ženske in moške.</w:t>
      </w:r>
    </w:p>
    <w:p w14:paraId="16F4BBAE" w14:textId="77777777" w:rsidR="00ED71D7" w:rsidRPr="00B6161F" w:rsidRDefault="001C23E7" w:rsidP="00ED71D7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 w:val="23"/>
          <w:szCs w:val="23"/>
          <w:lang w:eastAsia="sl-SI"/>
        </w:rPr>
      </w:pPr>
      <w:r w:rsidRPr="00B6161F">
        <w:rPr>
          <w:rFonts w:asciiTheme="minorHAnsi" w:eastAsia="@PMingLiU" w:hAnsiTheme="minorHAnsi" w:cstheme="minorHAnsi"/>
          <w:b/>
          <w:bCs/>
          <w:color w:val="010000"/>
          <w:sz w:val="23"/>
          <w:szCs w:val="23"/>
          <w:lang w:eastAsia="sl-SI"/>
        </w:rPr>
        <w:tab/>
      </w: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ED71D7" w:rsidRPr="00B6161F" w14:paraId="732D2EBA" w14:textId="77777777" w:rsidTr="004B51A3">
        <w:tc>
          <w:tcPr>
            <w:tcW w:w="2688" w:type="dxa"/>
          </w:tcPr>
          <w:p w14:paraId="45D0B7EF" w14:textId="016DA0D7" w:rsidR="00ED71D7" w:rsidRPr="00B6161F" w:rsidRDefault="007E1D6C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B6161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ED71D7" w:rsidRPr="00B6161F" w14:paraId="2433AE33" w14:textId="77777777" w:rsidTr="004B51A3">
        <w:tc>
          <w:tcPr>
            <w:tcW w:w="2688" w:type="dxa"/>
          </w:tcPr>
          <w:p w14:paraId="27668CC8" w14:textId="77777777" w:rsidR="00ED71D7" w:rsidRPr="00B6161F" w:rsidRDefault="00ED71D7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B6161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ED71D7" w:rsidRPr="00B6161F" w14:paraId="5CE3AA06" w14:textId="77777777" w:rsidTr="004B51A3">
        <w:tc>
          <w:tcPr>
            <w:tcW w:w="2688" w:type="dxa"/>
          </w:tcPr>
          <w:p w14:paraId="6DAE9053" w14:textId="73F12FA8" w:rsidR="00ED71D7" w:rsidRPr="00B6161F" w:rsidRDefault="00ED71D7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B6161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vodja tožilstva</w:t>
            </w:r>
          </w:p>
        </w:tc>
      </w:tr>
    </w:tbl>
    <w:p w14:paraId="1F79A75A" w14:textId="39BCB190" w:rsidR="00F92D81" w:rsidRPr="00B6161F" w:rsidRDefault="00F92D81" w:rsidP="00ED71D7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 w:val="23"/>
          <w:szCs w:val="23"/>
          <w:lang w:eastAsia="sl-SI"/>
        </w:rPr>
      </w:pPr>
    </w:p>
    <w:p w14:paraId="1915EDD5" w14:textId="2FA321D6" w:rsidR="001C23E7" w:rsidRPr="00B6161F" w:rsidRDefault="005E35AA" w:rsidP="005E35AA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 w:val="23"/>
          <w:szCs w:val="23"/>
          <w:lang w:eastAsia="sl-SI"/>
        </w:rPr>
      </w:pPr>
      <w:r w:rsidRPr="00B6161F">
        <w:rPr>
          <w:rFonts w:asciiTheme="minorHAnsi" w:eastAsia="@PMingLiU" w:hAnsiTheme="minorHAnsi" w:cstheme="minorHAnsi"/>
          <w:b/>
          <w:bCs/>
          <w:color w:val="010000"/>
          <w:sz w:val="23"/>
          <w:szCs w:val="23"/>
          <w:lang w:eastAsia="sl-SI"/>
        </w:rPr>
        <w:t xml:space="preserve">Priloga: </w:t>
      </w:r>
      <w:r w:rsidRPr="00B6161F">
        <w:rPr>
          <w:rFonts w:asciiTheme="minorHAnsi" w:eastAsia="@PMingLiU" w:hAnsiTheme="minorHAnsi" w:cstheme="minorHAnsi"/>
          <w:color w:val="010000"/>
          <w:sz w:val="23"/>
          <w:szCs w:val="23"/>
          <w:lang w:eastAsia="sl-SI"/>
        </w:rPr>
        <w:t>obrazec – Vloga za zaposlitev</w:t>
      </w:r>
    </w:p>
    <w:sectPr w:rsidR="001C23E7" w:rsidRPr="00B6161F" w:rsidSect="00661B4F">
      <w:footerReference w:type="default" r:id="rId8"/>
      <w:headerReference w:type="first" r:id="rId9"/>
      <w:footerReference w:type="first" r:id="rId10"/>
      <w:pgSz w:w="11906" w:h="16838" w:code="9"/>
      <w:pgMar w:top="1417" w:right="1417" w:bottom="709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CB67C" w14:textId="77777777" w:rsidR="00EB5CF6" w:rsidRDefault="00EB5CF6" w:rsidP="003B15A3">
      <w:r>
        <w:separator/>
      </w:r>
    </w:p>
  </w:endnote>
  <w:endnote w:type="continuationSeparator" w:id="0">
    <w:p w14:paraId="5D712E75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6B7A1" w14:textId="0CE819EF" w:rsidR="00B25470" w:rsidRDefault="00E0361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05B999F" wp14:editId="6521579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936064568" name="Slika 19360645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E03617">
      <w:rPr>
        <w:rFonts w:ascii="Calibri" w:hAnsi="Calibri" w:cs="Calibri"/>
        <w:sz w:val="22"/>
      </w:rPr>
      <w:tab/>
    </w:r>
    <w:r w:rsidR="00B25470" w:rsidRPr="00E03617">
      <w:rPr>
        <w:rFonts w:ascii="Calibri" w:hAnsi="Calibri" w:cs="Calibri"/>
        <w:sz w:val="22"/>
        <w:szCs w:val="16"/>
      </w:rPr>
      <w:fldChar w:fldCharType="begin"/>
    </w:r>
    <w:r w:rsidR="00B25470" w:rsidRPr="00E0361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E03617">
      <w:rPr>
        <w:rFonts w:ascii="Calibri" w:hAnsi="Calibri" w:cs="Calibri"/>
        <w:sz w:val="22"/>
        <w:szCs w:val="16"/>
      </w:rPr>
      <w:fldChar w:fldCharType="separate"/>
    </w:r>
    <w:r w:rsidR="004E06C3" w:rsidRPr="00E03617">
      <w:rPr>
        <w:rFonts w:ascii="Calibri" w:hAnsi="Calibri" w:cs="Calibri"/>
        <w:noProof/>
        <w:sz w:val="22"/>
        <w:szCs w:val="16"/>
      </w:rPr>
      <w:t>2</w:t>
    </w:r>
    <w:r w:rsidR="00B25470" w:rsidRPr="00E03617">
      <w:rPr>
        <w:rFonts w:ascii="Calibri" w:hAnsi="Calibri" w:cs="Calibri"/>
        <w:sz w:val="22"/>
        <w:szCs w:val="16"/>
      </w:rPr>
      <w:fldChar w:fldCharType="end"/>
    </w:r>
    <w:r w:rsidR="00B25470" w:rsidRPr="00E03617">
      <w:rPr>
        <w:rFonts w:ascii="Calibri" w:hAnsi="Calibri" w:cs="Calibri"/>
        <w:noProof/>
        <w:sz w:val="22"/>
        <w:szCs w:val="16"/>
      </w:rPr>
      <w:t xml:space="preserve"> / </w:t>
    </w:r>
    <w:r w:rsidR="00B25470" w:rsidRPr="00E03617">
      <w:rPr>
        <w:rFonts w:ascii="Calibri" w:hAnsi="Calibri" w:cs="Calibri"/>
        <w:noProof/>
        <w:sz w:val="22"/>
        <w:szCs w:val="16"/>
      </w:rPr>
      <w:fldChar w:fldCharType="begin"/>
    </w:r>
    <w:r w:rsidR="00B25470" w:rsidRPr="00E0361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E03617">
      <w:rPr>
        <w:rFonts w:ascii="Calibri" w:hAnsi="Calibri" w:cs="Calibri"/>
        <w:noProof/>
        <w:sz w:val="22"/>
        <w:szCs w:val="16"/>
      </w:rPr>
      <w:fldChar w:fldCharType="separate"/>
    </w:r>
    <w:r w:rsidR="00894043">
      <w:rPr>
        <w:rFonts w:ascii="Calibri" w:hAnsi="Calibri" w:cs="Calibri"/>
        <w:noProof/>
        <w:sz w:val="22"/>
        <w:szCs w:val="16"/>
      </w:rPr>
      <w:t>2</w:t>
    </w:r>
    <w:r w:rsidR="00B25470" w:rsidRPr="00E03617">
      <w:rPr>
        <w:rFonts w:ascii="Calibri" w:hAnsi="Calibri" w:cs="Calibri"/>
        <w:noProof/>
        <w:sz w:val="22"/>
        <w:szCs w:val="16"/>
      </w:rPr>
      <w:fldChar w:fldCharType="end"/>
    </w:r>
  </w:p>
  <w:p w14:paraId="1A6F6B37" w14:textId="77777777" w:rsidR="00E03617" w:rsidRDefault="00E03617" w:rsidP="00B25470">
    <w:pPr>
      <w:jc w:val="right"/>
      <w:rPr>
        <w:rFonts w:ascii="Calibri" w:hAnsi="Calibri" w:cs="Calibri"/>
        <w:sz w:val="22"/>
        <w:szCs w:val="16"/>
      </w:rPr>
    </w:pPr>
  </w:p>
  <w:p w14:paraId="3F70DAA6" w14:textId="77777777" w:rsidR="00E03617" w:rsidRPr="00E03617" w:rsidRDefault="00E0361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722A9" w14:textId="0032E132" w:rsidR="00795FAD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4419163" wp14:editId="627333BE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074620075" name="Slika 107462007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E03617">
      <w:rPr>
        <w:rStyle w:val="Xnoga"/>
        <w:rFonts w:ascii="Calibri" w:hAnsi="Calibri" w:cs="Calibri"/>
        <w:sz w:val="22"/>
      </w:rPr>
      <w:tab/>
    </w:r>
    <w:r w:rsidR="00795FAD" w:rsidRPr="00E03617">
      <w:rPr>
        <w:rStyle w:val="Xnoga"/>
        <w:rFonts w:ascii="Calibri" w:hAnsi="Calibri" w:cs="Calibri"/>
        <w:sz w:val="22"/>
      </w:rPr>
      <w:fldChar w:fldCharType="begin"/>
    </w:r>
    <w:r w:rsidR="00795FAD" w:rsidRPr="00E03617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E03617">
      <w:rPr>
        <w:rStyle w:val="Xnoga"/>
        <w:rFonts w:ascii="Calibri" w:hAnsi="Calibri" w:cs="Calibri"/>
        <w:sz w:val="22"/>
      </w:rPr>
      <w:fldChar w:fldCharType="separate"/>
    </w:r>
    <w:r w:rsidR="002A2AFB" w:rsidRPr="00E03617">
      <w:rPr>
        <w:rStyle w:val="Xnoga"/>
        <w:rFonts w:ascii="Calibri" w:hAnsi="Calibri" w:cs="Calibri"/>
        <w:noProof/>
        <w:sz w:val="22"/>
      </w:rPr>
      <w:t>1</w:t>
    </w:r>
    <w:r w:rsidR="00795FAD" w:rsidRPr="00E03617">
      <w:rPr>
        <w:rStyle w:val="Xnoga"/>
        <w:rFonts w:ascii="Calibri" w:hAnsi="Calibri" w:cs="Calibri"/>
        <w:sz w:val="22"/>
      </w:rPr>
      <w:fldChar w:fldCharType="end"/>
    </w:r>
    <w:r w:rsidR="00795FAD" w:rsidRPr="00E03617">
      <w:rPr>
        <w:rStyle w:val="Xnoga"/>
        <w:rFonts w:ascii="Calibri" w:hAnsi="Calibri" w:cs="Calibri"/>
        <w:sz w:val="22"/>
      </w:rPr>
      <w:t xml:space="preserve"> / </w:t>
    </w:r>
    <w:r w:rsidR="00795FAD" w:rsidRPr="00E03617">
      <w:rPr>
        <w:rStyle w:val="Xnoga"/>
        <w:rFonts w:ascii="Calibri" w:hAnsi="Calibri" w:cs="Calibri"/>
        <w:sz w:val="22"/>
      </w:rPr>
      <w:fldChar w:fldCharType="begin"/>
    </w:r>
    <w:r w:rsidR="00795FAD" w:rsidRPr="00E0361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E03617">
      <w:rPr>
        <w:rStyle w:val="Xnoga"/>
        <w:rFonts w:ascii="Calibri" w:hAnsi="Calibri" w:cs="Calibri"/>
        <w:sz w:val="22"/>
      </w:rPr>
      <w:fldChar w:fldCharType="separate"/>
    </w:r>
    <w:r w:rsidR="00894043">
      <w:rPr>
        <w:rStyle w:val="Xnoga"/>
        <w:rFonts w:ascii="Calibri" w:hAnsi="Calibri" w:cs="Calibri"/>
        <w:noProof/>
        <w:sz w:val="22"/>
      </w:rPr>
      <w:t>2</w:t>
    </w:r>
    <w:r w:rsidR="00795FAD" w:rsidRPr="00E03617">
      <w:rPr>
        <w:rStyle w:val="Xnoga"/>
        <w:rFonts w:ascii="Calibri" w:hAnsi="Calibri" w:cs="Calibri"/>
        <w:sz w:val="22"/>
      </w:rPr>
      <w:fldChar w:fldCharType="end"/>
    </w:r>
  </w:p>
  <w:p w14:paraId="62498668" w14:textId="77777777" w:rsidR="00E03617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39B63BE4" w14:textId="77777777" w:rsidR="00E03617" w:rsidRPr="00E03617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E1D32" w14:textId="77777777" w:rsidR="00EB5CF6" w:rsidRDefault="00EB5CF6" w:rsidP="003B15A3">
      <w:r>
        <w:separator/>
      </w:r>
    </w:p>
  </w:footnote>
  <w:footnote w:type="continuationSeparator" w:id="0">
    <w:p w14:paraId="74522C3D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1DADE" w14:textId="77777777" w:rsidR="00E03617" w:rsidRDefault="00E0361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B29BB68" wp14:editId="1B075B2D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122156757" name="Slika 112215675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365176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15DFFB67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4CBC6899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730588AD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36593F8C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18E7AA84" w14:textId="77777777" w:rsidR="00E03617" w:rsidRPr="00E03617" w:rsidRDefault="00E0361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2527B"/>
    <w:multiLevelType w:val="hybridMultilevel"/>
    <w:tmpl w:val="DCDED95E"/>
    <w:lvl w:ilvl="0" w:tplc="2990E284">
      <w:start w:val="1002"/>
      <w:numFmt w:val="bullet"/>
      <w:lvlText w:val="-"/>
      <w:lvlJc w:val="left"/>
      <w:pPr>
        <w:ind w:left="720" w:hanging="360"/>
      </w:pPr>
      <w:rPr>
        <w:rFonts w:ascii="Times New Roman" w:eastAsia="@PMingLiU" w:hAnsi="Times New Roman" w:cs="Times New Roman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27655"/>
    <w:multiLevelType w:val="hybridMultilevel"/>
    <w:tmpl w:val="E708B842"/>
    <w:lvl w:ilvl="0" w:tplc="2990E284">
      <w:start w:val="1002"/>
      <w:numFmt w:val="bullet"/>
      <w:lvlText w:val="-"/>
      <w:lvlJc w:val="left"/>
      <w:pPr>
        <w:ind w:left="720" w:hanging="360"/>
      </w:pPr>
      <w:rPr>
        <w:rFonts w:ascii="Times New Roman" w:eastAsia="@PMingLiU" w:hAnsi="Times New Roman" w:cs="Times New Roman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B13D3"/>
    <w:multiLevelType w:val="hybridMultilevel"/>
    <w:tmpl w:val="7A3A71B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2C7A95"/>
    <w:multiLevelType w:val="hybridMultilevel"/>
    <w:tmpl w:val="069844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F069DD"/>
    <w:multiLevelType w:val="hybridMultilevel"/>
    <w:tmpl w:val="17A6BD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03EA1"/>
    <w:multiLevelType w:val="hybridMultilevel"/>
    <w:tmpl w:val="AE9C16E4"/>
    <w:lvl w:ilvl="0" w:tplc="72B4D9F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587654">
    <w:abstractNumId w:val="4"/>
  </w:num>
  <w:num w:numId="2" w16cid:durableId="268200742">
    <w:abstractNumId w:val="5"/>
  </w:num>
  <w:num w:numId="3" w16cid:durableId="1618415059">
    <w:abstractNumId w:val="1"/>
  </w:num>
  <w:num w:numId="4" w16cid:durableId="714083628">
    <w:abstractNumId w:val="3"/>
  </w:num>
  <w:num w:numId="5" w16cid:durableId="2007856661">
    <w:abstractNumId w:val="0"/>
  </w:num>
  <w:num w:numId="6" w16cid:durableId="20314891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C211E"/>
    <w:rsid w:val="0010411B"/>
    <w:rsid w:val="001450F3"/>
    <w:rsid w:val="00166614"/>
    <w:rsid w:val="001C23E7"/>
    <w:rsid w:val="001C5A33"/>
    <w:rsid w:val="001E1495"/>
    <w:rsid w:val="0020134F"/>
    <w:rsid w:val="00232926"/>
    <w:rsid w:val="00233782"/>
    <w:rsid w:val="002A2AFB"/>
    <w:rsid w:val="002E4BC0"/>
    <w:rsid w:val="002F6DEA"/>
    <w:rsid w:val="00310D06"/>
    <w:rsid w:val="00321421"/>
    <w:rsid w:val="00323386"/>
    <w:rsid w:val="003827E4"/>
    <w:rsid w:val="0038592B"/>
    <w:rsid w:val="003B15A3"/>
    <w:rsid w:val="003E6407"/>
    <w:rsid w:val="00407583"/>
    <w:rsid w:val="0045464F"/>
    <w:rsid w:val="004667F0"/>
    <w:rsid w:val="00467831"/>
    <w:rsid w:val="00475FCA"/>
    <w:rsid w:val="004C0A9A"/>
    <w:rsid w:val="004E06C3"/>
    <w:rsid w:val="005C4961"/>
    <w:rsid w:val="005C79BF"/>
    <w:rsid w:val="005E35AA"/>
    <w:rsid w:val="005F0173"/>
    <w:rsid w:val="00655834"/>
    <w:rsid w:val="00661B4F"/>
    <w:rsid w:val="00674CC1"/>
    <w:rsid w:val="006771B5"/>
    <w:rsid w:val="006E1688"/>
    <w:rsid w:val="00721407"/>
    <w:rsid w:val="00724F48"/>
    <w:rsid w:val="00734127"/>
    <w:rsid w:val="007559B5"/>
    <w:rsid w:val="00795FAD"/>
    <w:rsid w:val="007A366F"/>
    <w:rsid w:val="007E1D6C"/>
    <w:rsid w:val="00861B09"/>
    <w:rsid w:val="008626F3"/>
    <w:rsid w:val="008770BA"/>
    <w:rsid w:val="00894043"/>
    <w:rsid w:val="00896AE8"/>
    <w:rsid w:val="008B1D32"/>
    <w:rsid w:val="008B37CA"/>
    <w:rsid w:val="008C1DEB"/>
    <w:rsid w:val="00971AF6"/>
    <w:rsid w:val="00987E5C"/>
    <w:rsid w:val="009A50E1"/>
    <w:rsid w:val="009F669D"/>
    <w:rsid w:val="00AC6E63"/>
    <w:rsid w:val="00AF5303"/>
    <w:rsid w:val="00B25470"/>
    <w:rsid w:val="00B55D8B"/>
    <w:rsid w:val="00B6161F"/>
    <w:rsid w:val="00B86864"/>
    <w:rsid w:val="00B8789F"/>
    <w:rsid w:val="00B97149"/>
    <w:rsid w:val="00BA3EC6"/>
    <w:rsid w:val="00BA4070"/>
    <w:rsid w:val="00BF5B45"/>
    <w:rsid w:val="00C54983"/>
    <w:rsid w:val="00C567CC"/>
    <w:rsid w:val="00C66C55"/>
    <w:rsid w:val="00CC61AF"/>
    <w:rsid w:val="00CF32B6"/>
    <w:rsid w:val="00D10F04"/>
    <w:rsid w:val="00D33AE3"/>
    <w:rsid w:val="00D9293C"/>
    <w:rsid w:val="00DC379B"/>
    <w:rsid w:val="00E03617"/>
    <w:rsid w:val="00E1110E"/>
    <w:rsid w:val="00E278B7"/>
    <w:rsid w:val="00E939B1"/>
    <w:rsid w:val="00E941E5"/>
    <w:rsid w:val="00EB5CF6"/>
    <w:rsid w:val="00EC3EBF"/>
    <w:rsid w:val="00ED71D7"/>
    <w:rsid w:val="00F04611"/>
    <w:rsid w:val="00F23E86"/>
    <w:rsid w:val="00F639D8"/>
    <w:rsid w:val="00F72836"/>
    <w:rsid w:val="00F92D81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02E3D489"/>
  <w15:chartTrackingRefBased/>
  <w15:docId w15:val="{AF18F114-F209-463F-AA14-0BD631C3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5C4961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9A50E1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9A50E1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ED7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rad.nm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48</TotalTime>
  <Pages>2</Pages>
  <Words>665</Words>
  <Characters>3794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Vanja Jurak</cp:lastModifiedBy>
  <cp:revision>6</cp:revision>
  <dcterms:created xsi:type="dcterms:W3CDTF">2026-01-12T07:48:00Z</dcterms:created>
  <dcterms:modified xsi:type="dcterms:W3CDTF">2026-05-19T09:06:00Z</dcterms:modified>
</cp:coreProperties>
</file>