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84B1" w14:textId="58A23798" w:rsidR="00A0224A" w:rsidRPr="00F75432" w:rsidRDefault="00A0224A" w:rsidP="00A0224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</w:pPr>
      <w:r w:rsidRPr="00F7543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Številka:</w:t>
      </w:r>
      <w:r w:rsidRPr="00F7543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ab/>
      </w:r>
      <w:r w:rsidR="00D141B3" w:rsidRPr="00F7543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Tu-20-</w:t>
      </w:r>
      <w:r w:rsidR="008B4786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12</w:t>
      </w:r>
      <w:r w:rsidR="00D141B3" w:rsidRPr="00F7543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/</w:t>
      </w:r>
      <w:r w:rsidR="008B4786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2</w:t>
      </w:r>
      <w:r w:rsidR="00D141B3" w:rsidRPr="00F7543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/202</w:t>
      </w:r>
      <w:r w:rsidR="00FC4235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6</w:t>
      </w:r>
      <w:r w:rsidR="00D141B3" w:rsidRPr="00F7543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/</w:t>
      </w:r>
      <w:r w:rsidR="00FC4235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VF</w:t>
      </w:r>
    </w:p>
    <w:p w14:paraId="622D448E" w14:textId="3B1AF20A" w:rsidR="00A0224A" w:rsidRPr="00F75432" w:rsidRDefault="00A0224A" w:rsidP="00A0224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</w:pPr>
      <w:r w:rsidRPr="00F7543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Datum:</w:t>
      </w:r>
      <w:r w:rsidRPr="00F7543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ab/>
      </w:r>
      <w:r w:rsidR="00377857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31</w:t>
      </w:r>
      <w:r w:rsidR="0073457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 xml:space="preserve">. </w:t>
      </w:r>
      <w:r w:rsidR="00377857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7</w:t>
      </w:r>
      <w:r w:rsidR="00734572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>.</w:t>
      </w:r>
      <w:r w:rsidR="00FC4235">
        <w:rPr>
          <w:rFonts w:ascii="Calibri" w:eastAsia="Arial Unicode MS" w:hAnsi="Calibri" w:cs="Calibri"/>
          <w:bCs/>
          <w:color w:val="010000"/>
          <w:sz w:val="23"/>
          <w:szCs w:val="23"/>
          <w:u w:color="000000"/>
          <w:bdr w:val="nil"/>
          <w:lang w:eastAsia="sl-SI"/>
        </w:rPr>
        <w:t xml:space="preserve"> 2026</w:t>
      </w:r>
    </w:p>
    <w:p w14:paraId="7DABD5A5" w14:textId="11374045" w:rsidR="00A0224A" w:rsidRPr="00F75432" w:rsidRDefault="00A0224A" w:rsidP="00A0224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 w:val="23"/>
          <w:szCs w:val="23"/>
          <w:u w:color="000000"/>
          <w:bdr w:val="nil"/>
          <w:lang w:eastAsia="sl-SI"/>
        </w:rPr>
      </w:pPr>
    </w:p>
    <w:p w14:paraId="2407FFB8" w14:textId="6E628E22" w:rsidR="00D141B3" w:rsidRDefault="00D141B3" w:rsidP="00A0224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3"/>
          <w:szCs w:val="23"/>
        </w:rPr>
      </w:pPr>
    </w:p>
    <w:p w14:paraId="55F39321" w14:textId="77777777" w:rsidR="00A76D9A" w:rsidRPr="00F75432" w:rsidRDefault="00A76D9A" w:rsidP="00A0224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3"/>
          <w:szCs w:val="23"/>
        </w:rPr>
      </w:pPr>
    </w:p>
    <w:p w14:paraId="79D01B2C" w14:textId="707F4CDF" w:rsidR="001C23E7" w:rsidRPr="00F75432" w:rsidRDefault="001C23E7" w:rsidP="00A0224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Calibri"/>
          <w:color w:val="010000"/>
          <w:sz w:val="23"/>
          <w:szCs w:val="23"/>
          <w:u w:color="000000"/>
          <w:bdr w:val="nil"/>
          <w:lang w:eastAsia="sl-SI"/>
        </w:rPr>
      </w:pPr>
    </w:p>
    <w:p w14:paraId="5C19C3D0" w14:textId="77777777" w:rsidR="00D141B3" w:rsidRPr="00F75432" w:rsidRDefault="00D141B3" w:rsidP="00D141B3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F75432">
        <w:rPr>
          <w:rFonts w:asciiTheme="minorHAnsi" w:hAnsiTheme="minorHAnsi" w:cstheme="min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C06CF" wp14:editId="5D7E1461">
                <wp:simplePos x="0" y="0"/>
                <wp:positionH relativeFrom="page">
                  <wp:posOffset>6957695</wp:posOffset>
                </wp:positionH>
                <wp:positionV relativeFrom="page">
                  <wp:posOffset>1699895</wp:posOffset>
                </wp:positionV>
                <wp:extent cx="160020" cy="168275"/>
                <wp:effectExtent l="4445" t="4445" r="0" b="0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E9747" w14:textId="77777777" w:rsidR="00D141B3" w:rsidRDefault="00D141B3" w:rsidP="00D141B3">
                            <w:pPr>
                              <w:spacing w:line="320" w:lineRule="atLea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11E6EBC" w14:textId="77777777" w:rsidR="00D141B3" w:rsidRDefault="00D141B3" w:rsidP="00D141B3">
                            <w:pPr>
                              <w:spacing w:line="320" w:lineRule="atLea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C06CF" id="_x0000_t202" coordsize="21600,21600" o:spt="202" path="m,l,21600r21600,l21600,xe">
                <v:stroke joinstyle="miter"/>
                <v:path gradientshapeok="t" o:connecttype="rect"/>
              </v:shapetype>
              <v:shape id="Polje z besedilom 8" o:spid="_x0000_s1026" type="#_x0000_t202" style="position:absolute;left:0;text-align:left;margin-left:547.85pt;margin-top:133.85pt;width:12.6pt;height: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" filled="f" stroked="f">
                <v:textbox>
                  <w:txbxContent>
                    <w:p w14:paraId="6A9E9747" w14:textId="77777777" w:rsidR="00D141B3" w:rsidRDefault="00D141B3" w:rsidP="00D141B3">
                      <w:pPr>
                        <w:spacing w:line="320" w:lineRule="atLeast"/>
                        <w:rPr>
                          <w:sz w:val="20"/>
                          <w:szCs w:val="20"/>
                        </w:rPr>
                      </w:pPr>
                    </w:p>
                    <w:p w14:paraId="611E6EBC" w14:textId="77777777" w:rsidR="00D141B3" w:rsidRDefault="00D141B3" w:rsidP="00D141B3">
                      <w:pPr>
                        <w:spacing w:line="32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75432">
        <w:rPr>
          <w:rFonts w:asciiTheme="minorHAnsi" w:hAnsiTheme="minorHAnsi" w:cstheme="minorHAnsi"/>
          <w:b/>
          <w:bCs/>
          <w:noProof/>
          <w:sz w:val="23"/>
          <w:szCs w:val="23"/>
        </w:rPr>
        <w:t>O B V E S T I L O</w:t>
      </w:r>
    </w:p>
    <w:p w14:paraId="5EB50796" w14:textId="4C313410" w:rsidR="00D141B3" w:rsidRPr="00F75432" w:rsidRDefault="00D141B3" w:rsidP="00D141B3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Calibri" w:eastAsia="Arial Unicode MS" w:hAnsi="Calibri" w:cs="Calibri"/>
          <w:color w:val="010000"/>
          <w:sz w:val="23"/>
          <w:szCs w:val="23"/>
          <w:u w:color="000000"/>
          <w:bdr w:val="nil"/>
          <w:lang w:eastAsia="sl-SI"/>
        </w:rPr>
      </w:pPr>
      <w:r w:rsidRPr="00F75432">
        <w:rPr>
          <w:rFonts w:asciiTheme="minorHAnsi" w:hAnsiTheme="minorHAnsi" w:cstheme="minorHAnsi"/>
          <w:b/>
          <w:sz w:val="23"/>
          <w:szCs w:val="23"/>
        </w:rPr>
        <w:t xml:space="preserve">o </w:t>
      </w:r>
      <w:r w:rsidR="00E36501">
        <w:rPr>
          <w:rFonts w:asciiTheme="minorHAnsi" w:hAnsiTheme="minorHAnsi" w:cstheme="minorHAnsi"/>
          <w:b/>
          <w:sz w:val="23"/>
          <w:szCs w:val="23"/>
        </w:rPr>
        <w:t xml:space="preserve">končanem </w:t>
      </w:r>
      <w:r w:rsidR="00756B82">
        <w:rPr>
          <w:rFonts w:asciiTheme="minorHAnsi" w:hAnsiTheme="minorHAnsi" w:cstheme="minorHAnsi"/>
          <w:b/>
          <w:sz w:val="23"/>
          <w:szCs w:val="23"/>
        </w:rPr>
        <w:t>javnem natečaju</w:t>
      </w:r>
    </w:p>
    <w:p w14:paraId="5C510FD3" w14:textId="55D8C130" w:rsidR="001A1D49" w:rsidRPr="00F75432" w:rsidRDefault="001A1D49" w:rsidP="00A0224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Calibri"/>
          <w:color w:val="010000"/>
          <w:sz w:val="23"/>
          <w:szCs w:val="23"/>
          <w:u w:color="000000"/>
          <w:bdr w:val="nil"/>
          <w:lang w:eastAsia="sl-SI"/>
        </w:rPr>
      </w:pPr>
    </w:p>
    <w:p w14:paraId="1E5D458A" w14:textId="6A4B50B2" w:rsidR="00D141B3" w:rsidRPr="00F75432" w:rsidRDefault="00756B82" w:rsidP="00D141B3">
      <w:pPr>
        <w:rPr>
          <w:rFonts w:asciiTheme="minorHAnsi" w:hAnsiTheme="minorHAnsi" w:cstheme="minorHAnsi"/>
          <w:b/>
          <w:noProof/>
          <w:sz w:val="23"/>
          <w:szCs w:val="23"/>
        </w:rPr>
      </w:pPr>
      <w:r>
        <w:rPr>
          <w:rFonts w:asciiTheme="minorHAnsi" w:hAnsiTheme="minorHAnsi" w:cstheme="minorHAnsi"/>
          <w:bCs/>
          <w:noProof/>
        </w:rPr>
        <w:t>Obveščamo vas, da je</w:t>
      </w:r>
      <w:r w:rsidR="00CF318D">
        <w:rPr>
          <w:rFonts w:asciiTheme="minorHAnsi" w:hAnsiTheme="minorHAnsi" w:cstheme="minorHAnsi"/>
          <w:bCs/>
          <w:noProof/>
        </w:rPr>
        <w:t xml:space="preserve"> bil </w:t>
      </w:r>
      <w:r>
        <w:rPr>
          <w:rFonts w:asciiTheme="minorHAnsi" w:hAnsiTheme="minorHAnsi" w:cstheme="minorHAnsi"/>
          <w:bCs/>
          <w:noProof/>
        </w:rPr>
        <w:t xml:space="preserve"> postopek javnega natečaja za zasedbo </w:t>
      </w:r>
      <w:r w:rsidR="00C47D43">
        <w:rPr>
          <w:rFonts w:asciiTheme="minorHAnsi" w:hAnsiTheme="minorHAnsi" w:cstheme="minorHAnsi"/>
          <w:bCs/>
          <w:noProof/>
        </w:rPr>
        <w:t xml:space="preserve">enega </w:t>
      </w:r>
      <w:r w:rsidR="008B4786">
        <w:rPr>
          <w:rFonts w:asciiTheme="minorHAnsi" w:hAnsiTheme="minorHAnsi" w:cstheme="minorHAnsi"/>
          <w:bCs/>
          <w:noProof/>
        </w:rPr>
        <w:t>prostega</w:t>
      </w:r>
      <w:r>
        <w:rPr>
          <w:rFonts w:asciiTheme="minorHAnsi" w:hAnsiTheme="minorHAnsi" w:cstheme="minorHAnsi"/>
          <w:bCs/>
          <w:noProof/>
        </w:rPr>
        <w:t xml:space="preserve"> uradnišk</w:t>
      </w:r>
      <w:r w:rsidR="008B4786">
        <w:rPr>
          <w:rFonts w:asciiTheme="minorHAnsi" w:hAnsiTheme="minorHAnsi" w:cstheme="minorHAnsi"/>
          <w:bCs/>
          <w:noProof/>
        </w:rPr>
        <w:t>ega</w:t>
      </w:r>
      <w:r>
        <w:rPr>
          <w:rFonts w:asciiTheme="minorHAnsi" w:hAnsiTheme="minorHAnsi" w:cstheme="minorHAnsi"/>
          <w:bCs/>
          <w:noProof/>
        </w:rPr>
        <w:t xml:space="preserve"> delovn</w:t>
      </w:r>
      <w:r w:rsidR="008B4786">
        <w:rPr>
          <w:rFonts w:asciiTheme="minorHAnsi" w:hAnsiTheme="minorHAnsi" w:cstheme="minorHAnsi"/>
          <w:bCs/>
          <w:noProof/>
        </w:rPr>
        <w:t>ega</w:t>
      </w:r>
      <w:r>
        <w:rPr>
          <w:rFonts w:asciiTheme="minorHAnsi" w:hAnsiTheme="minorHAnsi" w:cstheme="minorHAnsi"/>
          <w:bCs/>
          <w:noProof/>
        </w:rPr>
        <w:t xml:space="preserve"> mest</w:t>
      </w:r>
      <w:r w:rsidR="008B4786">
        <w:rPr>
          <w:rFonts w:asciiTheme="minorHAnsi" w:hAnsiTheme="minorHAnsi" w:cstheme="minorHAnsi"/>
          <w:bCs/>
          <w:noProof/>
        </w:rPr>
        <w:t>a</w:t>
      </w:r>
      <w:r>
        <w:rPr>
          <w:rFonts w:asciiTheme="minorHAnsi" w:hAnsiTheme="minorHAnsi" w:cstheme="minorHAnsi"/>
          <w:bCs/>
          <w:noProof/>
        </w:rPr>
        <w:t xml:space="preserve"> </w:t>
      </w:r>
      <w:r w:rsidR="00F8783C">
        <w:rPr>
          <w:rFonts w:asciiTheme="minorHAnsi" w:hAnsiTheme="minorHAnsi" w:cstheme="minorHAnsi"/>
          <w:bCs/>
          <w:noProof/>
        </w:rPr>
        <w:t>»</w:t>
      </w:r>
      <w:r w:rsidR="008B4786">
        <w:rPr>
          <w:rFonts w:asciiTheme="minorHAnsi" w:hAnsiTheme="minorHAnsi" w:cstheme="minorHAnsi"/>
          <w:bCs/>
          <w:noProof/>
        </w:rPr>
        <w:t>SODNIŠKI PRIPRAVNIK ZPDI (državnotožilski pripravnik)</w:t>
      </w:r>
      <w:r w:rsidR="00F8783C">
        <w:rPr>
          <w:rFonts w:asciiTheme="minorHAnsi" w:hAnsiTheme="minorHAnsi" w:cstheme="minorHAnsi"/>
          <w:bCs/>
          <w:noProof/>
        </w:rPr>
        <w:t>«</w:t>
      </w:r>
      <w:r>
        <w:rPr>
          <w:rFonts w:asciiTheme="minorHAnsi" w:hAnsiTheme="minorHAnsi" w:cstheme="minorHAnsi"/>
          <w:bCs/>
          <w:noProof/>
        </w:rPr>
        <w:t xml:space="preserve"> </w:t>
      </w:r>
      <w:r w:rsidR="00CF318D">
        <w:rPr>
          <w:rFonts w:asciiTheme="minorHAnsi" w:hAnsiTheme="minorHAnsi" w:cstheme="minorHAnsi"/>
          <w:bCs/>
          <w:noProof/>
        </w:rPr>
        <w:t>na</w:t>
      </w:r>
      <w:r>
        <w:rPr>
          <w:rFonts w:asciiTheme="minorHAnsi" w:hAnsiTheme="minorHAnsi" w:cstheme="minorHAnsi"/>
          <w:bCs/>
          <w:noProof/>
        </w:rPr>
        <w:t xml:space="preserve"> Okrožnem državnem tožilstvu v Novem  mestu, objavljen </w:t>
      </w:r>
      <w:r w:rsidR="00CF318D">
        <w:rPr>
          <w:rFonts w:asciiTheme="minorHAnsi" w:hAnsiTheme="minorHAnsi" w:cstheme="minorHAnsi"/>
          <w:bCs/>
          <w:noProof/>
        </w:rPr>
        <w:t xml:space="preserve">dne </w:t>
      </w:r>
      <w:r w:rsidR="00377857">
        <w:rPr>
          <w:rFonts w:asciiTheme="minorHAnsi" w:hAnsiTheme="minorHAnsi" w:cstheme="minorHAnsi"/>
          <w:bCs/>
          <w:noProof/>
        </w:rPr>
        <w:t>17</w:t>
      </w:r>
      <w:r w:rsidR="00CF318D">
        <w:rPr>
          <w:rFonts w:asciiTheme="minorHAnsi" w:hAnsiTheme="minorHAnsi" w:cstheme="minorHAnsi"/>
          <w:bCs/>
          <w:noProof/>
        </w:rPr>
        <w:t xml:space="preserve">. </w:t>
      </w:r>
      <w:r w:rsidR="00377857">
        <w:rPr>
          <w:rFonts w:asciiTheme="minorHAnsi" w:hAnsiTheme="minorHAnsi" w:cstheme="minorHAnsi"/>
          <w:bCs/>
          <w:noProof/>
        </w:rPr>
        <w:t>7</w:t>
      </w:r>
      <w:r w:rsidR="00CF318D">
        <w:rPr>
          <w:rFonts w:asciiTheme="minorHAnsi" w:hAnsiTheme="minorHAnsi" w:cstheme="minorHAnsi"/>
          <w:bCs/>
          <w:noProof/>
        </w:rPr>
        <w:t xml:space="preserve">. 2026 </w:t>
      </w:r>
      <w:r>
        <w:rPr>
          <w:rFonts w:asciiTheme="minorHAnsi" w:hAnsiTheme="minorHAnsi" w:cstheme="minorHAnsi"/>
          <w:bCs/>
          <w:noProof/>
        </w:rPr>
        <w:t xml:space="preserve">na spletni strani Vrhovnega državnega tožilstva RS in na Zavodu </w:t>
      </w:r>
      <w:r w:rsidR="00CF318D">
        <w:rPr>
          <w:rFonts w:asciiTheme="minorHAnsi" w:hAnsiTheme="minorHAnsi" w:cstheme="minorHAnsi"/>
          <w:bCs/>
          <w:noProof/>
        </w:rPr>
        <w:t>RS</w:t>
      </w:r>
      <w:r>
        <w:rPr>
          <w:rFonts w:asciiTheme="minorHAnsi" w:hAnsiTheme="minorHAnsi" w:cstheme="minorHAnsi"/>
          <w:bCs/>
          <w:noProof/>
        </w:rPr>
        <w:t xml:space="preserve"> za zaposlovanje, </w:t>
      </w:r>
      <w:r w:rsidRPr="00756B82">
        <w:rPr>
          <w:rFonts w:asciiTheme="minorHAnsi" w:hAnsiTheme="minorHAnsi" w:cstheme="minorHAnsi"/>
          <w:b/>
          <w:noProof/>
        </w:rPr>
        <w:t>neuspešno zaključ</w:t>
      </w:r>
      <w:r w:rsidR="00CF318D">
        <w:rPr>
          <w:rFonts w:asciiTheme="minorHAnsi" w:hAnsiTheme="minorHAnsi" w:cstheme="minorHAnsi"/>
          <w:b/>
          <w:noProof/>
        </w:rPr>
        <w:t>en</w:t>
      </w:r>
      <w:r w:rsidR="00D141B3" w:rsidRPr="00F75432">
        <w:rPr>
          <w:rFonts w:asciiTheme="minorHAnsi" w:hAnsiTheme="minorHAnsi" w:cstheme="minorHAnsi"/>
          <w:bCs/>
          <w:noProof/>
          <w:sz w:val="23"/>
          <w:szCs w:val="23"/>
        </w:rPr>
        <w:t>.</w:t>
      </w:r>
    </w:p>
    <w:p w14:paraId="7B417BF9" w14:textId="193185AE" w:rsidR="00D141B3" w:rsidRDefault="00D141B3" w:rsidP="00D141B3">
      <w:pPr>
        <w:rPr>
          <w:rFonts w:asciiTheme="minorHAnsi" w:hAnsiTheme="minorHAnsi" w:cstheme="minorHAnsi"/>
          <w:bCs/>
          <w:noProof/>
          <w:sz w:val="23"/>
          <w:szCs w:val="23"/>
        </w:rPr>
      </w:pPr>
    </w:p>
    <w:p w14:paraId="1BE21EF5" w14:textId="77777777" w:rsidR="005C7B7D" w:rsidRPr="00F75432" w:rsidRDefault="005C7B7D" w:rsidP="00D141B3">
      <w:pPr>
        <w:rPr>
          <w:rFonts w:asciiTheme="minorHAnsi" w:hAnsiTheme="minorHAnsi" w:cstheme="minorHAnsi"/>
          <w:bCs/>
          <w:noProof/>
          <w:sz w:val="23"/>
          <w:szCs w:val="23"/>
        </w:rPr>
      </w:pPr>
    </w:p>
    <w:p w14:paraId="4DA69864" w14:textId="77777777" w:rsidR="00D141B3" w:rsidRPr="00F75432" w:rsidRDefault="00D141B3" w:rsidP="00D141B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Calibri"/>
          <w:color w:val="010000"/>
          <w:sz w:val="23"/>
          <w:szCs w:val="23"/>
          <w:u w:color="000000"/>
          <w:bdr w:val="nil"/>
          <w:lang w:eastAsia="sl-SI"/>
        </w:rPr>
      </w:pPr>
    </w:p>
    <w:tbl>
      <w:tblPr>
        <w:tblStyle w:val="Tabelamre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5E1A2D" w:rsidRPr="005E1A2D" w14:paraId="31969F47" w14:textId="77777777" w:rsidTr="005E1A2D">
        <w:tc>
          <w:tcPr>
            <w:tcW w:w="3680" w:type="dxa"/>
            <w:hideMark/>
          </w:tcPr>
          <w:p w14:paraId="7BFCF02B" w14:textId="2D19FA90" w:rsidR="005E1A2D" w:rsidRPr="005E1A2D" w:rsidRDefault="00377857" w:rsidP="005E1A2D">
            <w:pPr>
              <w:jc w:val="center"/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</w:pPr>
            <w:r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>Vesna Fink</w:t>
            </w:r>
          </w:p>
        </w:tc>
      </w:tr>
      <w:tr w:rsidR="005E1A2D" w:rsidRPr="005E1A2D" w14:paraId="30A83222" w14:textId="77777777" w:rsidTr="005E1A2D">
        <w:tc>
          <w:tcPr>
            <w:tcW w:w="3680" w:type="dxa"/>
            <w:hideMark/>
          </w:tcPr>
          <w:p w14:paraId="7A6931CB" w14:textId="588F313A" w:rsidR="005E1A2D" w:rsidRPr="005E1A2D" w:rsidRDefault="005E1A2D" w:rsidP="005E1A2D">
            <w:pPr>
              <w:jc w:val="center"/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</w:pPr>
            <w:r w:rsidRPr="005E1A2D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>višj</w:t>
            </w:r>
            <w:r w:rsidR="00377857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>a</w:t>
            </w:r>
            <w:r w:rsidRPr="005E1A2D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 xml:space="preserve"> državn</w:t>
            </w:r>
            <w:r w:rsidR="00377857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>a</w:t>
            </w:r>
            <w:r w:rsidRPr="005E1A2D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 xml:space="preserve"> tožil</w:t>
            </w:r>
            <w:r w:rsidR="00377857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>ka</w:t>
            </w:r>
            <w:r w:rsidRPr="005E1A2D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 xml:space="preserve"> </w:t>
            </w:r>
          </w:p>
        </w:tc>
      </w:tr>
      <w:tr w:rsidR="005E1A2D" w:rsidRPr="005E1A2D" w14:paraId="453A069E" w14:textId="77777777" w:rsidTr="005E1A2D">
        <w:tc>
          <w:tcPr>
            <w:tcW w:w="3680" w:type="dxa"/>
            <w:hideMark/>
          </w:tcPr>
          <w:p w14:paraId="3F97FFB8" w14:textId="3B714A04" w:rsidR="005E1A2D" w:rsidRPr="005E1A2D" w:rsidRDefault="005E1A2D" w:rsidP="005E1A2D">
            <w:pPr>
              <w:jc w:val="center"/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</w:pPr>
            <w:r w:rsidRPr="005E1A2D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>vodj</w:t>
            </w:r>
            <w:r w:rsidR="00377857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>a</w:t>
            </w:r>
            <w:r w:rsidRPr="005E1A2D"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  <w:t xml:space="preserve"> tožilstva</w:t>
            </w:r>
          </w:p>
        </w:tc>
      </w:tr>
      <w:tr w:rsidR="001A1D49" w:rsidRPr="00F75432" w14:paraId="43048A6E" w14:textId="77777777" w:rsidTr="005C7B7D">
        <w:tc>
          <w:tcPr>
            <w:tcW w:w="3680" w:type="dxa"/>
          </w:tcPr>
          <w:p w14:paraId="1FBD7A2B" w14:textId="3808FC29" w:rsidR="001A1D49" w:rsidRPr="00F75432" w:rsidRDefault="001A1D49" w:rsidP="001A1D49">
            <w:pPr>
              <w:jc w:val="center"/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</w:pPr>
          </w:p>
        </w:tc>
      </w:tr>
      <w:tr w:rsidR="001A1D49" w:rsidRPr="00F75432" w14:paraId="3BE13C4B" w14:textId="77777777" w:rsidTr="005C7B7D">
        <w:tc>
          <w:tcPr>
            <w:tcW w:w="3680" w:type="dxa"/>
          </w:tcPr>
          <w:p w14:paraId="203F6A64" w14:textId="4BBE8F87" w:rsidR="001A1D49" w:rsidRPr="00F75432" w:rsidRDefault="001A1D49" w:rsidP="001A1D49">
            <w:pPr>
              <w:jc w:val="center"/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</w:pPr>
          </w:p>
        </w:tc>
      </w:tr>
      <w:tr w:rsidR="001A1D49" w:rsidRPr="00F75432" w14:paraId="189DA650" w14:textId="77777777" w:rsidTr="005C7B7D">
        <w:tc>
          <w:tcPr>
            <w:tcW w:w="3680" w:type="dxa"/>
          </w:tcPr>
          <w:p w14:paraId="4AD2EB67" w14:textId="689517B1" w:rsidR="001A1D49" w:rsidRPr="00F75432" w:rsidRDefault="001A1D49" w:rsidP="001A1D49">
            <w:pPr>
              <w:jc w:val="center"/>
              <w:rPr>
                <w:rFonts w:ascii="Calibri" w:eastAsia="Arial Unicode MS" w:hAnsi="Calibri" w:cs="Calibri"/>
                <w:b/>
                <w:bCs/>
                <w:color w:val="010000"/>
                <w:sz w:val="23"/>
                <w:szCs w:val="23"/>
                <w:u w:color="000000"/>
                <w:bdr w:val="nil"/>
                <w:lang w:eastAsia="sl-SI"/>
              </w:rPr>
            </w:pPr>
          </w:p>
        </w:tc>
      </w:tr>
    </w:tbl>
    <w:p w14:paraId="1712F2FE" w14:textId="77777777" w:rsidR="00D141B3" w:rsidRPr="00F75432" w:rsidRDefault="00D141B3" w:rsidP="00D141B3">
      <w:pPr>
        <w:rPr>
          <w:rFonts w:asciiTheme="minorHAnsi" w:eastAsia="PMingLiU" w:hAnsiTheme="minorHAnsi" w:cstheme="minorHAnsi"/>
          <w:b/>
          <w:bCs/>
          <w:sz w:val="23"/>
          <w:szCs w:val="23"/>
        </w:rPr>
      </w:pPr>
    </w:p>
    <w:p w14:paraId="217F3FAC" w14:textId="03052562" w:rsidR="00D141B3" w:rsidRPr="00E36501" w:rsidRDefault="00D141B3" w:rsidP="00D141B3">
      <w:pPr>
        <w:rPr>
          <w:rFonts w:asciiTheme="minorHAnsi" w:eastAsia="PMingLiU" w:hAnsiTheme="minorHAnsi" w:cstheme="minorHAnsi"/>
          <w:sz w:val="23"/>
          <w:szCs w:val="23"/>
        </w:rPr>
      </w:pPr>
      <w:r w:rsidRPr="00E36501">
        <w:rPr>
          <w:rFonts w:asciiTheme="minorHAnsi" w:eastAsia="PMingLiU" w:hAnsiTheme="minorHAnsi" w:cstheme="minorHAnsi"/>
          <w:sz w:val="23"/>
          <w:szCs w:val="23"/>
        </w:rPr>
        <w:t>Objaviti:</w:t>
      </w:r>
    </w:p>
    <w:p w14:paraId="7BFB4016" w14:textId="4A4DEE1D" w:rsidR="001A1D49" w:rsidRPr="00E36501" w:rsidRDefault="00E36501" w:rsidP="00E36501">
      <w:pPr>
        <w:pStyle w:val="Odstavekseznam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Calibri"/>
          <w:color w:val="010000"/>
          <w:sz w:val="23"/>
          <w:szCs w:val="23"/>
          <w:u w:color="000000"/>
          <w:bdr w:val="nil"/>
          <w:lang w:eastAsia="sl-SI"/>
        </w:rPr>
      </w:pPr>
      <w:r>
        <w:rPr>
          <w:rFonts w:asciiTheme="minorHAnsi" w:eastAsia="PMingLiU" w:hAnsiTheme="minorHAnsi" w:cstheme="minorHAnsi"/>
          <w:sz w:val="23"/>
          <w:szCs w:val="23"/>
        </w:rPr>
        <w:t xml:space="preserve">na </w:t>
      </w:r>
      <w:r w:rsidR="00D141B3" w:rsidRPr="00E36501">
        <w:rPr>
          <w:rFonts w:asciiTheme="minorHAnsi" w:eastAsia="PMingLiU" w:hAnsiTheme="minorHAnsi" w:cstheme="minorHAnsi"/>
          <w:sz w:val="23"/>
          <w:szCs w:val="23"/>
        </w:rPr>
        <w:t>spletn</w:t>
      </w:r>
      <w:r>
        <w:rPr>
          <w:rFonts w:asciiTheme="minorHAnsi" w:eastAsia="PMingLiU" w:hAnsiTheme="minorHAnsi" w:cstheme="minorHAnsi"/>
          <w:sz w:val="23"/>
          <w:szCs w:val="23"/>
        </w:rPr>
        <w:t>i</w:t>
      </w:r>
      <w:r w:rsidR="00D141B3" w:rsidRPr="00E36501">
        <w:rPr>
          <w:rFonts w:asciiTheme="minorHAnsi" w:eastAsia="PMingLiU" w:hAnsiTheme="minorHAnsi" w:cstheme="minorHAnsi"/>
          <w:sz w:val="23"/>
          <w:szCs w:val="23"/>
        </w:rPr>
        <w:t xml:space="preserve"> stran</w:t>
      </w:r>
      <w:r>
        <w:rPr>
          <w:rFonts w:asciiTheme="minorHAnsi" w:eastAsia="PMingLiU" w:hAnsiTheme="minorHAnsi" w:cstheme="minorHAnsi"/>
          <w:sz w:val="23"/>
          <w:szCs w:val="23"/>
        </w:rPr>
        <w:t>i</w:t>
      </w:r>
      <w:r w:rsidR="00D141B3" w:rsidRPr="00E36501">
        <w:rPr>
          <w:rFonts w:asciiTheme="minorHAnsi" w:eastAsia="PMingLiU" w:hAnsiTheme="minorHAnsi" w:cstheme="minorHAnsi"/>
          <w:sz w:val="23"/>
          <w:szCs w:val="23"/>
        </w:rPr>
        <w:t xml:space="preserve"> VDT</w:t>
      </w:r>
      <w:r>
        <w:rPr>
          <w:rFonts w:asciiTheme="minorHAnsi" w:eastAsia="PMingLiU" w:hAnsiTheme="minorHAnsi" w:cstheme="minorHAnsi"/>
          <w:sz w:val="23"/>
          <w:szCs w:val="23"/>
        </w:rPr>
        <w:t xml:space="preserve"> RS</w:t>
      </w:r>
    </w:p>
    <w:sectPr w:rsidR="001A1D49" w:rsidRPr="00E36501" w:rsidSect="006441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358C" w14:textId="77777777" w:rsidR="00EB5CF6" w:rsidRDefault="00EB5CF6" w:rsidP="003B15A3">
      <w:r>
        <w:separator/>
      </w:r>
    </w:p>
  </w:endnote>
  <w:endnote w:type="continuationSeparator" w:id="0">
    <w:p w14:paraId="4D05DCEC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FDE8" w14:textId="3B4CCA34" w:rsidR="00644185" w:rsidRDefault="00644185">
    <w:pPr>
      <w:pStyle w:val="Nog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BF5F75F" wp14:editId="754EF65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1769873736" name="Sli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87373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30" cy="64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B985" w14:textId="29227B41" w:rsidR="00B25470" w:rsidRDefault="00644185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9264" behindDoc="1" locked="0" layoutInCell="1" allowOverlap="1" wp14:anchorId="3EBD7856" wp14:editId="1CEFDCB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646448431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44843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30" cy="64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A0224A">
      <w:rPr>
        <w:rFonts w:ascii="Calibri" w:hAnsi="Calibri" w:cs="Calibri"/>
        <w:sz w:val="22"/>
      </w:rPr>
      <w:tab/>
    </w:r>
    <w:r w:rsidR="00B25470" w:rsidRPr="00A0224A">
      <w:rPr>
        <w:rFonts w:ascii="Calibri" w:hAnsi="Calibri" w:cs="Calibri"/>
        <w:sz w:val="22"/>
        <w:szCs w:val="16"/>
      </w:rPr>
      <w:fldChar w:fldCharType="begin"/>
    </w:r>
    <w:r w:rsidR="00B25470" w:rsidRPr="00A0224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A0224A">
      <w:rPr>
        <w:rFonts w:ascii="Calibri" w:hAnsi="Calibri" w:cs="Calibri"/>
        <w:sz w:val="22"/>
        <w:szCs w:val="16"/>
      </w:rPr>
      <w:fldChar w:fldCharType="separate"/>
    </w:r>
    <w:r w:rsidR="004E06C3" w:rsidRPr="00A0224A">
      <w:rPr>
        <w:rFonts w:ascii="Calibri" w:hAnsi="Calibri" w:cs="Calibri"/>
        <w:noProof/>
        <w:sz w:val="22"/>
        <w:szCs w:val="16"/>
      </w:rPr>
      <w:t>2</w:t>
    </w:r>
    <w:r w:rsidR="00B25470" w:rsidRPr="00A0224A">
      <w:rPr>
        <w:rFonts w:ascii="Calibri" w:hAnsi="Calibri" w:cs="Calibri"/>
        <w:sz w:val="22"/>
        <w:szCs w:val="16"/>
      </w:rPr>
      <w:fldChar w:fldCharType="end"/>
    </w:r>
    <w:r w:rsidR="00B25470" w:rsidRPr="00A0224A">
      <w:rPr>
        <w:rFonts w:ascii="Calibri" w:hAnsi="Calibri" w:cs="Calibri"/>
        <w:noProof/>
        <w:sz w:val="22"/>
        <w:szCs w:val="16"/>
      </w:rPr>
      <w:t xml:space="preserve"> / </w:t>
    </w:r>
    <w:r w:rsidR="00B25470" w:rsidRPr="00A0224A">
      <w:rPr>
        <w:rFonts w:ascii="Calibri" w:hAnsi="Calibri" w:cs="Calibri"/>
        <w:noProof/>
        <w:sz w:val="22"/>
        <w:szCs w:val="16"/>
      </w:rPr>
      <w:fldChar w:fldCharType="begin"/>
    </w:r>
    <w:r w:rsidR="00B25470" w:rsidRPr="00A0224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A0224A">
      <w:rPr>
        <w:rFonts w:ascii="Calibri" w:hAnsi="Calibri" w:cs="Calibri"/>
        <w:noProof/>
        <w:sz w:val="22"/>
        <w:szCs w:val="16"/>
      </w:rPr>
      <w:fldChar w:fldCharType="separate"/>
    </w:r>
    <w:r w:rsidR="00F75432">
      <w:rPr>
        <w:rFonts w:ascii="Calibri" w:hAnsi="Calibri" w:cs="Calibri"/>
        <w:noProof/>
        <w:sz w:val="22"/>
        <w:szCs w:val="16"/>
      </w:rPr>
      <w:t>2</w:t>
    </w:r>
    <w:r w:rsidR="00B25470" w:rsidRPr="00A0224A">
      <w:rPr>
        <w:rFonts w:ascii="Calibri" w:hAnsi="Calibri" w:cs="Calibri"/>
        <w:noProof/>
        <w:sz w:val="22"/>
        <w:szCs w:val="16"/>
      </w:rPr>
      <w:fldChar w:fldCharType="end"/>
    </w:r>
  </w:p>
  <w:p w14:paraId="144DD05A" w14:textId="77777777" w:rsidR="00A0224A" w:rsidRDefault="00A0224A" w:rsidP="00B25470">
    <w:pPr>
      <w:jc w:val="right"/>
      <w:rPr>
        <w:rFonts w:ascii="Calibri" w:hAnsi="Calibri" w:cs="Calibri"/>
        <w:sz w:val="22"/>
        <w:szCs w:val="16"/>
      </w:rPr>
    </w:pPr>
  </w:p>
  <w:p w14:paraId="083EC68B" w14:textId="77777777" w:rsidR="00A0224A" w:rsidRPr="00A0224A" w:rsidRDefault="00A0224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9F68" w14:textId="4FDC36D7" w:rsidR="00795FAD" w:rsidRDefault="00644185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60288" behindDoc="1" locked="0" layoutInCell="1" allowOverlap="1" wp14:anchorId="51174EA5" wp14:editId="3DB33E5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230" cy="649292"/>
          <wp:effectExtent l="0" t="0" r="0" b="0"/>
          <wp:wrapNone/>
          <wp:docPr id="8239461" name="Slika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946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30" cy="64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A0224A">
      <w:rPr>
        <w:rStyle w:val="Xnoga"/>
        <w:rFonts w:ascii="Calibri" w:hAnsi="Calibri" w:cs="Calibri"/>
        <w:sz w:val="22"/>
      </w:rPr>
      <w:tab/>
    </w:r>
    <w:r w:rsidR="00795FAD" w:rsidRPr="00A0224A">
      <w:rPr>
        <w:rStyle w:val="Xnoga"/>
        <w:rFonts w:ascii="Calibri" w:hAnsi="Calibri" w:cs="Calibri"/>
        <w:sz w:val="22"/>
      </w:rPr>
      <w:fldChar w:fldCharType="begin"/>
    </w:r>
    <w:r w:rsidR="00795FAD" w:rsidRPr="00A0224A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A0224A">
      <w:rPr>
        <w:rStyle w:val="Xnoga"/>
        <w:rFonts w:ascii="Calibri" w:hAnsi="Calibri" w:cs="Calibri"/>
        <w:sz w:val="22"/>
      </w:rPr>
      <w:fldChar w:fldCharType="separate"/>
    </w:r>
    <w:r w:rsidR="002A2AFB" w:rsidRPr="00A0224A">
      <w:rPr>
        <w:rStyle w:val="Xnoga"/>
        <w:rFonts w:ascii="Calibri" w:hAnsi="Calibri" w:cs="Calibri"/>
        <w:noProof/>
        <w:sz w:val="22"/>
      </w:rPr>
      <w:t>1</w:t>
    </w:r>
    <w:r w:rsidR="00795FAD" w:rsidRPr="00A0224A">
      <w:rPr>
        <w:rStyle w:val="Xnoga"/>
        <w:rFonts w:ascii="Calibri" w:hAnsi="Calibri" w:cs="Calibri"/>
        <w:sz w:val="22"/>
      </w:rPr>
      <w:fldChar w:fldCharType="end"/>
    </w:r>
    <w:r w:rsidR="00795FAD" w:rsidRPr="00A0224A">
      <w:rPr>
        <w:rStyle w:val="Xnoga"/>
        <w:rFonts w:ascii="Calibri" w:hAnsi="Calibri" w:cs="Calibri"/>
        <w:sz w:val="22"/>
      </w:rPr>
      <w:t xml:space="preserve"> / </w:t>
    </w:r>
    <w:r w:rsidR="00795FAD" w:rsidRPr="00A0224A">
      <w:rPr>
        <w:rStyle w:val="Xnoga"/>
        <w:rFonts w:ascii="Calibri" w:hAnsi="Calibri" w:cs="Calibri"/>
        <w:sz w:val="22"/>
      </w:rPr>
      <w:fldChar w:fldCharType="begin"/>
    </w:r>
    <w:r w:rsidR="00795FAD" w:rsidRPr="00A0224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A0224A">
      <w:rPr>
        <w:rStyle w:val="Xnoga"/>
        <w:rFonts w:ascii="Calibri" w:hAnsi="Calibri" w:cs="Calibri"/>
        <w:sz w:val="22"/>
      </w:rPr>
      <w:fldChar w:fldCharType="separate"/>
    </w:r>
    <w:r w:rsidR="00377857">
      <w:rPr>
        <w:rStyle w:val="Xnoga"/>
        <w:rFonts w:ascii="Calibri" w:hAnsi="Calibri" w:cs="Calibri"/>
        <w:noProof/>
        <w:sz w:val="22"/>
      </w:rPr>
      <w:t>1</w:t>
    </w:r>
    <w:r w:rsidR="00795FAD" w:rsidRPr="00A0224A">
      <w:rPr>
        <w:rStyle w:val="Xnoga"/>
        <w:rFonts w:ascii="Calibri" w:hAnsi="Calibri" w:cs="Calibri"/>
        <w:sz w:val="22"/>
      </w:rPr>
      <w:fldChar w:fldCharType="end"/>
    </w:r>
  </w:p>
  <w:p w14:paraId="68324E7E" w14:textId="77777777" w:rsidR="00A0224A" w:rsidRDefault="00A0224A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6CFA1F66" w14:textId="77777777" w:rsidR="00A0224A" w:rsidRPr="00A0224A" w:rsidRDefault="00A0224A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74729" w14:textId="77777777" w:rsidR="00EB5CF6" w:rsidRDefault="00EB5CF6" w:rsidP="003B15A3">
      <w:r>
        <w:separator/>
      </w:r>
    </w:p>
  </w:footnote>
  <w:footnote w:type="continuationSeparator" w:id="0">
    <w:p w14:paraId="17DFFBAC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3181" w14:textId="77777777" w:rsidR="00644185" w:rsidRDefault="0064418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F40B" w14:textId="77777777" w:rsidR="00644185" w:rsidRDefault="0064418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1420" w14:textId="56B1A94E" w:rsidR="00A0224A" w:rsidRDefault="00644185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78B8F371" wp14:editId="45CEA4D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260813114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81311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819" cy="865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23FDD9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09CE28CE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45001870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2FB663F8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0325EE6C" w14:textId="77777777" w:rsidR="00A0224A" w:rsidRDefault="00A0224A">
    <w:pPr>
      <w:pStyle w:val="Glava"/>
      <w:rPr>
        <w:rFonts w:ascii="Calibri" w:hAnsi="Calibri" w:cs="Calibri"/>
        <w:sz w:val="22"/>
      </w:rPr>
    </w:pPr>
  </w:p>
  <w:p w14:paraId="61386A17" w14:textId="77777777" w:rsidR="00A0224A" w:rsidRPr="00A0224A" w:rsidRDefault="00A0224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E2487"/>
    <w:multiLevelType w:val="hybridMultilevel"/>
    <w:tmpl w:val="233C4136"/>
    <w:lvl w:ilvl="0" w:tplc="CC740730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294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8221E"/>
    <w:rsid w:val="000C1079"/>
    <w:rsid w:val="000F2466"/>
    <w:rsid w:val="0010411B"/>
    <w:rsid w:val="001450F3"/>
    <w:rsid w:val="00166614"/>
    <w:rsid w:val="001A1D49"/>
    <w:rsid w:val="001B7DD2"/>
    <w:rsid w:val="001C23E7"/>
    <w:rsid w:val="001C5A33"/>
    <w:rsid w:val="001C7335"/>
    <w:rsid w:val="001E1495"/>
    <w:rsid w:val="001F0538"/>
    <w:rsid w:val="0020134F"/>
    <w:rsid w:val="00232926"/>
    <w:rsid w:val="00233782"/>
    <w:rsid w:val="002A2AFB"/>
    <w:rsid w:val="002E4BC0"/>
    <w:rsid w:val="00323386"/>
    <w:rsid w:val="00377857"/>
    <w:rsid w:val="003827E4"/>
    <w:rsid w:val="003B15A3"/>
    <w:rsid w:val="00407583"/>
    <w:rsid w:val="004115CF"/>
    <w:rsid w:val="00431623"/>
    <w:rsid w:val="0045464F"/>
    <w:rsid w:val="004667F0"/>
    <w:rsid w:val="00467831"/>
    <w:rsid w:val="00475FCA"/>
    <w:rsid w:val="004E06C3"/>
    <w:rsid w:val="005C79BF"/>
    <w:rsid w:val="005C7B7D"/>
    <w:rsid w:val="005E1A2D"/>
    <w:rsid w:val="005F0173"/>
    <w:rsid w:val="00644185"/>
    <w:rsid w:val="00655834"/>
    <w:rsid w:val="00674CC1"/>
    <w:rsid w:val="006765B6"/>
    <w:rsid w:val="006771B5"/>
    <w:rsid w:val="006C50AE"/>
    <w:rsid w:val="006F2560"/>
    <w:rsid w:val="00721407"/>
    <w:rsid w:val="00734572"/>
    <w:rsid w:val="00743F44"/>
    <w:rsid w:val="00756B82"/>
    <w:rsid w:val="00756B93"/>
    <w:rsid w:val="00795FAD"/>
    <w:rsid w:val="0079601C"/>
    <w:rsid w:val="007A0ED2"/>
    <w:rsid w:val="007A366F"/>
    <w:rsid w:val="00861B09"/>
    <w:rsid w:val="008626F3"/>
    <w:rsid w:val="00896AE8"/>
    <w:rsid w:val="008B1D32"/>
    <w:rsid w:val="008B37CA"/>
    <w:rsid w:val="008B4786"/>
    <w:rsid w:val="0092678A"/>
    <w:rsid w:val="00940DBE"/>
    <w:rsid w:val="009877B4"/>
    <w:rsid w:val="00987E5C"/>
    <w:rsid w:val="009F669D"/>
    <w:rsid w:val="00A0224A"/>
    <w:rsid w:val="00A76D9A"/>
    <w:rsid w:val="00AF5303"/>
    <w:rsid w:val="00B25470"/>
    <w:rsid w:val="00B36CEF"/>
    <w:rsid w:val="00B47FE1"/>
    <w:rsid w:val="00BA3EC6"/>
    <w:rsid w:val="00BA4070"/>
    <w:rsid w:val="00C47D43"/>
    <w:rsid w:val="00C54983"/>
    <w:rsid w:val="00C567CC"/>
    <w:rsid w:val="00CF318D"/>
    <w:rsid w:val="00D141B3"/>
    <w:rsid w:val="00D33AE3"/>
    <w:rsid w:val="00E1110E"/>
    <w:rsid w:val="00E278B7"/>
    <w:rsid w:val="00E36501"/>
    <w:rsid w:val="00E939B1"/>
    <w:rsid w:val="00E941E5"/>
    <w:rsid w:val="00EA78B2"/>
    <w:rsid w:val="00EB5CF6"/>
    <w:rsid w:val="00EC3EBF"/>
    <w:rsid w:val="00EC75DD"/>
    <w:rsid w:val="00F72836"/>
    <w:rsid w:val="00F75432"/>
    <w:rsid w:val="00F8783C"/>
    <w:rsid w:val="00FB5DF7"/>
    <w:rsid w:val="00FC4235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1F2B022"/>
  <w15:chartTrackingRefBased/>
  <w15:docId w15:val="{565807A1-E50B-45A4-80E2-1F2A5680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table" w:styleId="Tabelamrea">
    <w:name w:val="Table Grid"/>
    <w:basedOn w:val="Navadnatabela"/>
    <w:uiPriority w:val="59"/>
    <w:rsid w:val="001A1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141B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7543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rsid w:val="00E36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Vanja Jurak</cp:lastModifiedBy>
  <cp:revision>2</cp:revision>
  <dcterms:created xsi:type="dcterms:W3CDTF">2026-06-10T08:23:00Z</dcterms:created>
  <dcterms:modified xsi:type="dcterms:W3CDTF">2026-07-27T07:14:00Z</dcterms:modified>
</cp:coreProperties>
</file>