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90B81" w14:textId="79979469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Številka: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ab/>
        <w:t>CE-Tu-</w:t>
      </w:r>
      <w:r w:rsidRPr="00271B92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20-4/</w:t>
      </w:r>
      <w:r w:rsidR="00FD482E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3</w:t>
      </w:r>
      <w:r w:rsidRPr="00271B92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/202</w:t>
      </w:r>
      <w:r w:rsidR="00FD482E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6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/SKR/tor</w:t>
      </w:r>
    </w:p>
    <w:p w14:paraId="6C2B2036" w14:textId="293D810A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Datum:</w:t>
      </w:r>
      <w:r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ab/>
      </w:r>
      <w:r w:rsidR="00FD482E"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  <w:t>27. 2. 2026</w:t>
      </w:r>
    </w:p>
    <w:p w14:paraId="4D7FBB57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3842DF09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78731B5B" w14:textId="77777777" w:rsidR="00271B92" w:rsidRDefault="00271B92" w:rsidP="00271B92">
      <w:pPr>
        <w:ind w:left="1410" w:hanging="141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OBVESTILO O USPELEM POSTOPKU JAVNE OBJAVE</w:t>
      </w:r>
    </w:p>
    <w:p w14:paraId="72ED7003" w14:textId="77777777" w:rsidR="00271B92" w:rsidRDefault="00271B92" w:rsidP="00271B92">
      <w:pPr>
        <w:ind w:left="1410" w:hanging="1410"/>
        <w:rPr>
          <w:rFonts w:asciiTheme="minorHAnsi" w:hAnsiTheme="minorHAnsi" w:cstheme="minorHAnsi"/>
          <w:b/>
          <w:bCs/>
        </w:rPr>
      </w:pPr>
    </w:p>
    <w:p w14:paraId="19EF09F8" w14:textId="77F428E0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Obveščamo vas, da je bil postopek javne objave za zasedbo enega prostega strokovno tehničnega delovnega mesta administrator V za nedoločen čas na Okrožnem državnem tožilstvu v Celju, objavljen na spletni strani Vrhovnega državnega tožilstva RS in na Zavodu Republike Slovenije za zaposlovanje dne </w:t>
      </w:r>
      <w:r w:rsidR="00FD482E">
        <w:rPr>
          <w:rFonts w:asciiTheme="minorHAnsi" w:hAnsiTheme="minorHAnsi" w:cstheme="minorHAnsi"/>
        </w:rPr>
        <w:t>20. 2. 2026</w:t>
      </w:r>
      <w:r>
        <w:rPr>
          <w:rFonts w:asciiTheme="minorHAnsi" w:hAnsiTheme="minorHAnsi" w:cstheme="minorHAnsi"/>
        </w:rPr>
        <w:t xml:space="preserve">,  uspešno zaključen, in sicer je bila dne </w:t>
      </w:r>
      <w:r w:rsidR="00FD482E">
        <w:rPr>
          <w:rFonts w:asciiTheme="minorHAnsi" w:hAnsiTheme="minorHAnsi" w:cstheme="minorHAnsi"/>
        </w:rPr>
        <w:t>27. 2. 2026</w:t>
      </w:r>
      <w:r>
        <w:rPr>
          <w:rFonts w:asciiTheme="minorHAnsi" w:hAnsiTheme="minorHAnsi" w:cstheme="minorHAnsi"/>
        </w:rPr>
        <w:t xml:space="preserve"> izbrana kandidatka.</w:t>
      </w:r>
    </w:p>
    <w:p w14:paraId="025E31B6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2A5B296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Prijavljeni kandidati imajo pravico zahtevati, da se jim vrnejo dokumenti, ki so jih predložili kot dokaz za izpolnjevanje zahtevanih pogojev za opravljanje dela. Zaprosilo za vrnitev dokumentov lahko pošljejo na e-naslov: </w:t>
      </w:r>
      <w:hyperlink r:id="rId7" w:history="1">
        <w:r>
          <w:rPr>
            <w:rStyle w:val="Hiperpovezava"/>
            <w:rFonts w:asciiTheme="minorHAnsi" w:eastAsia="Arial Unicode MS" w:hAnsiTheme="minorHAnsi" w:cstheme="minorHAnsi"/>
          </w:rPr>
          <w:t>kadrovska.celje@dt-rs.si</w:t>
        </w:r>
      </w:hyperlink>
      <w:r>
        <w:rPr>
          <w:rFonts w:asciiTheme="minorHAnsi" w:hAnsiTheme="minorHAnsi" w:cstheme="minorHAnsi"/>
        </w:rPr>
        <w:t xml:space="preserve">. </w:t>
      </w:r>
    </w:p>
    <w:p w14:paraId="59C1096C" w14:textId="77777777" w:rsidR="00271B92" w:rsidRDefault="00271B92" w:rsidP="00271B92">
      <w:pPr>
        <w:rPr>
          <w:rFonts w:asciiTheme="minorHAnsi" w:hAnsiTheme="minorHAnsi" w:cstheme="minorHAnsi"/>
          <w:b/>
          <w:bCs/>
        </w:rPr>
      </w:pPr>
    </w:p>
    <w:p w14:paraId="5D935869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8B3AEB9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 spoštovanjem,</w:t>
      </w:r>
    </w:p>
    <w:p w14:paraId="2042F5B5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43D8D607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7097AA00" w14:textId="77777777" w:rsidR="00271B92" w:rsidRDefault="00271B92" w:rsidP="00271B92">
      <w:pPr>
        <w:rPr>
          <w:rFonts w:asciiTheme="minorHAnsi" w:hAnsiTheme="minorHAnsi" w:cstheme="minorHAnsi"/>
        </w:rPr>
      </w:pPr>
    </w:p>
    <w:p w14:paraId="0561AB94" w14:textId="77777777" w:rsidR="00271B92" w:rsidRDefault="00271B92" w:rsidP="00271B92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        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  <w:t>mag. Simona Kuzman Razgoršek</w:t>
      </w:r>
    </w:p>
    <w:p w14:paraId="0EFFFDB2" w14:textId="77777777" w:rsidR="00271B92" w:rsidRDefault="00271B92" w:rsidP="00271B92">
      <w:pPr>
        <w:ind w:left="4956"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višja državna tožilka</w:t>
      </w:r>
    </w:p>
    <w:p w14:paraId="0DB46099" w14:textId="77777777" w:rsidR="00271B92" w:rsidRDefault="00271B92" w:rsidP="00271B92">
      <w:pPr>
        <w:ind w:left="4956" w:firstLine="708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   vodja tožilstva</w:t>
      </w:r>
    </w:p>
    <w:p w14:paraId="5BEA7345" w14:textId="77777777" w:rsidR="00271B92" w:rsidRDefault="00271B92" w:rsidP="00271B92">
      <w:pP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bdr w:val="none" w:sz="0" w:space="0" w:color="auto" w:frame="1"/>
          <w:lang w:eastAsia="sl-SI"/>
        </w:rPr>
      </w:pPr>
    </w:p>
    <w:p w14:paraId="4C5505EB" w14:textId="77777777" w:rsidR="00271B92" w:rsidRDefault="00271B92" w:rsidP="00271B92">
      <w:pPr>
        <w:rPr>
          <w:rFonts w:ascii="Calibri" w:eastAsia="Arial Unicode MS" w:hAnsi="Calibri" w:cs="Calibri"/>
          <w:color w:val="010000"/>
          <w:szCs w:val="24"/>
          <w:bdr w:val="none" w:sz="0" w:space="0" w:color="auto" w:frame="1"/>
          <w:lang w:eastAsia="sl-SI"/>
        </w:rPr>
      </w:pPr>
    </w:p>
    <w:p w14:paraId="74D0D8C4" w14:textId="77777777" w:rsidR="00271B92" w:rsidRDefault="00271B92" w:rsidP="00271B92">
      <w:pPr>
        <w:jc w:val="left"/>
        <w:rPr>
          <w:rFonts w:ascii="Calibri" w:eastAsia="Arial Unicode MS" w:hAnsi="Calibri" w:cs="Calibri"/>
          <w:color w:val="010000"/>
          <w:szCs w:val="24"/>
          <w:bdr w:val="none" w:sz="0" w:space="0" w:color="auto" w:frame="1"/>
          <w:lang w:eastAsia="sl-SI"/>
        </w:rPr>
      </w:pPr>
    </w:p>
    <w:p w14:paraId="0B18D396" w14:textId="77777777" w:rsidR="00271B92" w:rsidRDefault="00271B92" w:rsidP="00271B9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Objaviti:</w:t>
      </w:r>
    </w:p>
    <w:p w14:paraId="5279E90C" w14:textId="77777777" w:rsidR="00271B92" w:rsidRDefault="00271B92" w:rsidP="00271B92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na spletni strani VDT RS</w:t>
      </w:r>
    </w:p>
    <w:p w14:paraId="29EE5D1C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</w:p>
    <w:p w14:paraId="3876B64B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Vložiti:</w:t>
      </w:r>
    </w:p>
    <w:p w14:paraId="3D3C1AC9" w14:textId="77777777" w:rsidR="00271B92" w:rsidRDefault="00271B92" w:rsidP="00271B92">
      <w:pPr>
        <w:pStyle w:val="Odstavekseznama"/>
        <w:numPr>
          <w:ilvl w:val="0"/>
          <w:numId w:val="1"/>
        </w:numPr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hAnsi="Calibri" w:cs="Calibri"/>
          <w:color w:val="010000"/>
          <w:szCs w:val="24"/>
          <w:lang w:eastAsia="sl-SI"/>
        </w:rPr>
        <w:t>v Tu spis</w:t>
      </w:r>
    </w:p>
    <w:p w14:paraId="45DC6C0F" w14:textId="77777777" w:rsidR="00271B92" w:rsidRDefault="00271B92" w:rsidP="00271B92">
      <w:pPr>
        <w:rPr>
          <w:rFonts w:ascii="Calibri" w:hAnsi="Calibri" w:cs="Calibri"/>
          <w:color w:val="010000"/>
          <w:szCs w:val="24"/>
          <w:lang w:eastAsia="sl-SI"/>
        </w:rPr>
      </w:pPr>
    </w:p>
    <w:p w14:paraId="342A4987" w14:textId="77777777" w:rsidR="00271B92" w:rsidRDefault="00271B92" w:rsidP="00271B92">
      <w:pPr>
        <w:tabs>
          <w:tab w:val="center" w:pos="6804"/>
        </w:tabs>
        <w:rPr>
          <w:rFonts w:ascii="Calibri" w:hAnsi="Calibri" w:cs="Calibri"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ab/>
      </w:r>
    </w:p>
    <w:p w14:paraId="01DCCF17" w14:textId="77777777" w:rsidR="001C23E7" w:rsidRPr="00A0224A" w:rsidRDefault="001C23E7" w:rsidP="00A0224A">
      <w:pPr>
        <w:rPr>
          <w:rFonts w:ascii="Calibri" w:hAnsi="Calibri" w:cs="Calibri"/>
        </w:rPr>
      </w:pPr>
    </w:p>
    <w:sectPr w:rsidR="001C23E7" w:rsidRPr="00A0224A" w:rsidSect="006475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23961" w14:textId="1D4F1045" w:rsidR="00647555" w:rsidRDefault="0064755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D2FF164" wp14:editId="209BEEA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4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6390C722" w:rsidR="00B25470" w:rsidRDefault="0064755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443453D2" wp14:editId="4C9F18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A0224A">
      <w:rPr>
        <w:rFonts w:ascii="Calibri" w:hAnsi="Calibri" w:cs="Calibri"/>
        <w:noProof/>
        <w:sz w:val="22"/>
        <w:szCs w:val="16"/>
      </w:rPr>
      <w:t>1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09F7880A" w:rsidR="00795FAD" w:rsidRDefault="0064755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AC82B57" wp14:editId="3DB7B13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CF0D55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9A703" w14:textId="77777777" w:rsidR="00647555" w:rsidRDefault="0064755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50696" w14:textId="77777777" w:rsidR="00647555" w:rsidRDefault="0064755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66836087" w:rsidR="00A0224A" w:rsidRDefault="0064755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91B1B78" wp14:editId="0FC2C43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712938"/>
    <w:multiLevelType w:val="hybridMultilevel"/>
    <w:tmpl w:val="1E447230"/>
    <w:lvl w:ilvl="0" w:tplc="A328D3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92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C23E7"/>
    <w:rsid w:val="001C5A33"/>
    <w:rsid w:val="001C7335"/>
    <w:rsid w:val="001E1495"/>
    <w:rsid w:val="0020134F"/>
    <w:rsid w:val="00232926"/>
    <w:rsid w:val="00233782"/>
    <w:rsid w:val="00271B92"/>
    <w:rsid w:val="002A2AFB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E06C3"/>
    <w:rsid w:val="005C79BF"/>
    <w:rsid w:val="005F0173"/>
    <w:rsid w:val="00647555"/>
    <w:rsid w:val="00655834"/>
    <w:rsid w:val="00674CC1"/>
    <w:rsid w:val="006771B5"/>
    <w:rsid w:val="00721407"/>
    <w:rsid w:val="00795FAD"/>
    <w:rsid w:val="007A366F"/>
    <w:rsid w:val="00861B09"/>
    <w:rsid w:val="008626F3"/>
    <w:rsid w:val="00896AE8"/>
    <w:rsid w:val="008B1D32"/>
    <w:rsid w:val="008B37CA"/>
    <w:rsid w:val="00987E5C"/>
    <w:rsid w:val="009F669D"/>
    <w:rsid w:val="00A0224A"/>
    <w:rsid w:val="00AF5303"/>
    <w:rsid w:val="00B25470"/>
    <w:rsid w:val="00BA3EC6"/>
    <w:rsid w:val="00BA4070"/>
    <w:rsid w:val="00C54983"/>
    <w:rsid w:val="00C567CC"/>
    <w:rsid w:val="00CF0D55"/>
    <w:rsid w:val="00D33AE3"/>
    <w:rsid w:val="00E1110E"/>
    <w:rsid w:val="00E278B7"/>
    <w:rsid w:val="00E939B1"/>
    <w:rsid w:val="00E941E5"/>
    <w:rsid w:val="00EB5CF6"/>
    <w:rsid w:val="00EC3EBF"/>
    <w:rsid w:val="00F72836"/>
    <w:rsid w:val="00FD482E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styleId="Hiperpovezava">
    <w:name w:val="Hyperlink"/>
    <w:basedOn w:val="Privzetapisavaodstavka"/>
    <w:uiPriority w:val="99"/>
    <w:semiHidden/>
    <w:unhideWhenUsed/>
    <w:rsid w:val="00271B92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71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1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ovska.celje@dt-rs.si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2026-03-02T13:28:00Z</dcterms:created>
  <dcterms:modified xsi:type="dcterms:W3CDTF">2026-03-02T13:28:00Z</dcterms:modified>
</cp:coreProperties>
</file>