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791E" w14:textId="0FD1DA88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Številka:</w:t>
      </w:r>
      <w:r w:rsidR="00166829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MS-Tu-</w:t>
      </w:r>
      <w:r w:rsidR="00166829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20-</w:t>
      </w:r>
      <w:r w:rsidR="007C25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4</w:t>
      </w:r>
      <w:r w:rsidR="00166829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r w:rsidR="007C25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1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r w:rsidR="00166829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2025/</w:t>
      </w:r>
      <w:r w:rsidR="00384F1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ND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proofErr w:type="spellStart"/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nl</w:t>
      </w:r>
      <w:proofErr w:type="spellEnd"/>
    </w:p>
    <w:p w14:paraId="3CA155D5" w14:textId="564357B9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Datum</w:t>
      </w:r>
      <w:r w:rsidR="000F27C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:</w:t>
      </w:r>
      <w:r w:rsidR="00166829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="008F6E7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1</w:t>
      </w:r>
      <w:r w:rsidR="00FD66F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5</w:t>
      </w:r>
      <w:r w:rsidR="008F6E7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. 12</w:t>
      </w:r>
      <w:r w:rsidR="00166829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 xml:space="preserve">. 2025    </w:t>
      </w:r>
    </w:p>
    <w:p w14:paraId="14668F5E" w14:textId="7F59CFF1" w:rsidR="00DD59F4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338B3FF8" w14:textId="77777777" w:rsidR="00057E7B" w:rsidRDefault="00057E7B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1540544C" w14:textId="223474DC" w:rsidR="00172A98" w:rsidRDefault="00172A98" w:rsidP="00172A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Obveščamo vas,  da je bil postopek javne objave za zasedbo strokovno tehničnega delovnega mesta zapisnikar v pravosodnem organu V, za nedoločen čas, na Okrožnem državnem tožilstvu v Murski Soboti, objavljen na spletni strani Vrhovnega državnega tožilstva RS in na Zavodu Republike Slovenije za zaposlovanje dne 7. 11. 2025, uspešno zaključen</w:t>
      </w:r>
      <w:r w:rsidR="008D6020">
        <w:rPr>
          <w:rFonts w:asciiTheme="minorHAnsi" w:hAnsiTheme="minorHAnsi" w:cstheme="minorHAnsi"/>
        </w:rPr>
        <w:t xml:space="preserve"> z izbiro kandidata. </w:t>
      </w:r>
    </w:p>
    <w:p w14:paraId="5FEE9E75" w14:textId="77777777" w:rsidR="00172A98" w:rsidRDefault="00172A98" w:rsidP="00172A98">
      <w:pPr>
        <w:rPr>
          <w:rFonts w:asciiTheme="minorHAnsi" w:hAnsiTheme="minorHAnsi" w:cstheme="minorHAnsi"/>
        </w:rPr>
      </w:pPr>
    </w:p>
    <w:p w14:paraId="6041C6D8" w14:textId="1BC16323" w:rsidR="00172A98" w:rsidRDefault="00172A98" w:rsidP="00172A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Prijavljeni kandidati imajo pravico zahtevati, da se jim vrnejo dokumenti, ki so jih predložili kot dokaz za izpolnjevanje zahtevanih pogojev za opravljanje dela. Zaprosilo za vrnitev dokumentov lahko pošljejo na e-naslov: </w:t>
      </w:r>
      <w:hyperlink r:id="rId7" w:history="1">
        <w:r w:rsidRPr="005A068F">
          <w:rPr>
            <w:rStyle w:val="Hiperpovezava"/>
            <w:rFonts w:asciiTheme="minorHAnsi" w:eastAsia="Arial Unicode MS" w:hAnsiTheme="minorHAnsi" w:cstheme="minorHAnsi"/>
          </w:rPr>
          <w:t>urad.ms@dt-rs.si</w:t>
        </w:r>
      </w:hyperlink>
      <w:r>
        <w:rPr>
          <w:rFonts w:asciiTheme="minorHAnsi" w:hAnsiTheme="minorHAnsi" w:cstheme="minorHAnsi"/>
        </w:rPr>
        <w:t xml:space="preserve">. </w:t>
      </w:r>
    </w:p>
    <w:p w14:paraId="5D227A5C" w14:textId="77777777" w:rsidR="00057E7B" w:rsidRPr="00100307" w:rsidRDefault="00057E7B" w:rsidP="008F6E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1810C365" w14:textId="5D59BD6B" w:rsid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56C49081" w14:textId="77777777" w:rsidR="00172A98" w:rsidRDefault="00172A9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5B9A3D1B" w14:textId="16C00CAB" w:rsidR="003736A8" w:rsidRPr="00CD3867" w:rsidRDefault="003736A8" w:rsidP="003736A8">
      <w:p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D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esanka Novak</w:t>
      </w:r>
    </w:p>
    <w:p w14:paraId="472720C8" w14:textId="3F320F99" w:rsidR="003736A8" w:rsidRPr="00CD3867" w:rsidRDefault="003736A8" w:rsidP="003736A8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  <w:t>višj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državn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tožil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ka</w:t>
      </w:r>
    </w:p>
    <w:p w14:paraId="432168AE" w14:textId="759E5A48" w:rsidR="003736A8" w:rsidRDefault="003736A8" w:rsidP="003736A8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="004858A4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vodja tožilstva</w:t>
      </w:r>
    </w:p>
    <w:p w14:paraId="576E2168" w14:textId="43D3B157" w:rsidR="00EF5276" w:rsidRDefault="00EF5276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  <w:r w:rsidRPr="00A11118">
        <w:rPr>
          <w:rFonts w:ascii="Calibri" w:eastAsia="@PMingLiU" w:hAnsi="Calibri" w:cs="Calibri"/>
          <w:color w:val="010000"/>
          <w:szCs w:val="24"/>
          <w:lang w:eastAsia="sl-SI"/>
        </w:rPr>
        <w:tab/>
      </w:r>
    </w:p>
    <w:p w14:paraId="2B473026" w14:textId="669CC133" w:rsidR="00A11118" w:rsidRDefault="00A11118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</w:p>
    <w:p w14:paraId="26AC9F1D" w14:textId="0923A418" w:rsidR="00A11118" w:rsidRDefault="00A11118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</w:p>
    <w:p w14:paraId="4DDEC9E0" w14:textId="77777777" w:rsidR="008D6020" w:rsidRPr="00D77E60" w:rsidRDefault="008D6020" w:rsidP="008D6020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D77E60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p w14:paraId="375AEFEE" w14:textId="51011DA5" w:rsidR="00A11118" w:rsidRDefault="00A11118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</w:p>
    <w:p w14:paraId="32DB2D91" w14:textId="0CC30548" w:rsidR="00A11118" w:rsidRDefault="00A11118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</w:p>
    <w:p w14:paraId="30AE5A3F" w14:textId="5A803B7A" w:rsidR="00A11118" w:rsidRDefault="00A11118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</w:p>
    <w:p w14:paraId="0476AE03" w14:textId="066312F2" w:rsidR="00A11118" w:rsidRDefault="00A11118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</w:p>
    <w:p w14:paraId="21DA80B8" w14:textId="0D5EFBBB" w:rsidR="00A11118" w:rsidRDefault="00A11118" w:rsidP="003736A8">
      <w:pPr>
        <w:tabs>
          <w:tab w:val="center" w:pos="6804"/>
        </w:tabs>
        <w:rPr>
          <w:rFonts w:ascii="Calibri" w:eastAsia="@PMingLiU" w:hAnsi="Calibri" w:cs="Calibri"/>
          <w:color w:val="010000"/>
          <w:szCs w:val="24"/>
          <w:lang w:eastAsia="sl-SI"/>
        </w:rPr>
      </w:pPr>
    </w:p>
    <w:sectPr w:rsidR="00A11118" w:rsidSect="00D61BA6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70F5" w14:textId="77777777" w:rsidR="00EB5CF6" w:rsidRDefault="00EB5CF6" w:rsidP="003B15A3">
      <w:r>
        <w:separator/>
      </w:r>
    </w:p>
  </w:endnote>
  <w:endnote w:type="continuationSeparator" w:id="0">
    <w:p w14:paraId="36482CC7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6518" w14:textId="3CA54C4B" w:rsidR="00B25470" w:rsidRDefault="00D61BA6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7D515A69" wp14:editId="3506791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D61BA6">
      <w:rPr>
        <w:rFonts w:ascii="Calibri" w:hAnsi="Calibri" w:cs="Calibri"/>
        <w:sz w:val="22"/>
      </w:rPr>
      <w:tab/>
    </w:r>
    <w:r w:rsidR="00B25470" w:rsidRPr="00D61BA6">
      <w:rPr>
        <w:rFonts w:ascii="Calibri" w:hAnsi="Calibri" w:cs="Calibri"/>
        <w:sz w:val="22"/>
        <w:szCs w:val="16"/>
      </w:rPr>
      <w:fldChar w:fldCharType="begin"/>
    </w:r>
    <w:r w:rsidR="00B25470" w:rsidRPr="00D61BA6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D61BA6">
      <w:rPr>
        <w:rFonts w:ascii="Calibri" w:hAnsi="Calibri" w:cs="Calibri"/>
        <w:sz w:val="22"/>
        <w:szCs w:val="16"/>
      </w:rPr>
      <w:fldChar w:fldCharType="separate"/>
    </w:r>
    <w:r w:rsidR="004E06C3" w:rsidRPr="00D61BA6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sz w:val="22"/>
        <w:szCs w:val="16"/>
      </w:rPr>
      <w:fldChar w:fldCharType="end"/>
    </w:r>
    <w:r w:rsidR="00B25470" w:rsidRPr="00D61BA6">
      <w:rPr>
        <w:rFonts w:ascii="Calibri" w:hAnsi="Calibri" w:cs="Calibri"/>
        <w:noProof/>
        <w:sz w:val="22"/>
        <w:szCs w:val="16"/>
      </w:rPr>
      <w:t xml:space="preserve"> / </w:t>
    </w:r>
    <w:r w:rsidR="00B25470" w:rsidRPr="00D61BA6">
      <w:rPr>
        <w:rFonts w:ascii="Calibri" w:hAnsi="Calibri" w:cs="Calibri"/>
        <w:noProof/>
        <w:sz w:val="22"/>
        <w:szCs w:val="16"/>
      </w:rPr>
      <w:fldChar w:fldCharType="begin"/>
    </w:r>
    <w:r w:rsidR="00B25470" w:rsidRPr="00D61BA6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D61BA6">
      <w:rPr>
        <w:rFonts w:ascii="Calibri" w:hAnsi="Calibri" w:cs="Calibri"/>
        <w:noProof/>
        <w:sz w:val="22"/>
        <w:szCs w:val="16"/>
      </w:rPr>
      <w:fldChar w:fldCharType="separate"/>
    </w:r>
    <w:r w:rsidR="00172A98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noProof/>
        <w:sz w:val="22"/>
        <w:szCs w:val="16"/>
      </w:rPr>
      <w:fldChar w:fldCharType="end"/>
    </w:r>
  </w:p>
  <w:p w14:paraId="0C1306A4" w14:textId="77777777" w:rsidR="00D61BA6" w:rsidRDefault="00D61BA6" w:rsidP="00B25470">
    <w:pPr>
      <w:jc w:val="right"/>
      <w:rPr>
        <w:rFonts w:ascii="Calibri" w:hAnsi="Calibri" w:cs="Calibri"/>
        <w:sz w:val="22"/>
        <w:szCs w:val="16"/>
      </w:rPr>
    </w:pPr>
  </w:p>
  <w:p w14:paraId="50F2688A" w14:textId="77777777" w:rsidR="00D61BA6" w:rsidRPr="00D61BA6" w:rsidRDefault="00D61BA6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E17A" w14:textId="0E3084FC" w:rsidR="00795FAD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90B8C1E" wp14:editId="0B0B228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D61BA6">
      <w:rPr>
        <w:rStyle w:val="Xnoga"/>
        <w:rFonts w:ascii="Calibri" w:hAnsi="Calibri" w:cs="Calibri"/>
        <w:sz w:val="22"/>
      </w:rPr>
      <w:tab/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2A2AFB" w:rsidRPr="00D61BA6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  <w:r w:rsidR="00795FAD" w:rsidRPr="00D61BA6">
      <w:rPr>
        <w:rStyle w:val="Xnoga"/>
        <w:rFonts w:ascii="Calibri" w:hAnsi="Calibri" w:cs="Calibri"/>
        <w:sz w:val="22"/>
      </w:rPr>
      <w:t xml:space="preserve"> / </w:t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8D6020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</w:p>
  <w:p w14:paraId="1DD3C7DC" w14:textId="77777777" w:rsid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0A701C9" w14:textId="77777777" w:rsidR="00D61BA6" w:rsidRP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C121" w14:textId="77777777" w:rsidR="00EB5CF6" w:rsidRDefault="00EB5CF6" w:rsidP="003B15A3">
      <w:r>
        <w:separator/>
      </w:r>
    </w:p>
  </w:footnote>
  <w:footnote w:type="continuationSeparator" w:id="0">
    <w:p w14:paraId="563E2E85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B721" w14:textId="77777777" w:rsidR="00D61BA6" w:rsidRDefault="00D61BA6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45F2BA9" wp14:editId="621ACBDB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1E232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6937C23F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1B23C960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46F11D3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2AFAFA23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795ACFCD" w14:textId="77777777" w:rsidR="00D61BA6" w:rsidRPr="00D61BA6" w:rsidRDefault="00D61BA6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93AC0"/>
    <w:multiLevelType w:val="hybridMultilevel"/>
    <w:tmpl w:val="93CECEF6"/>
    <w:lvl w:ilvl="0" w:tplc="FD8A22CE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7589"/>
    <w:multiLevelType w:val="hybridMultilevel"/>
    <w:tmpl w:val="00DAE9BC"/>
    <w:lvl w:ilvl="0" w:tplc="E9C240C4">
      <w:start w:val="1"/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23B0D"/>
    <w:multiLevelType w:val="hybridMultilevel"/>
    <w:tmpl w:val="48C660D2"/>
    <w:lvl w:ilvl="0" w:tplc="F5EE6392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856732">
    <w:abstractNumId w:val="0"/>
  </w:num>
  <w:num w:numId="2" w16cid:durableId="1220441759">
    <w:abstractNumId w:val="2"/>
  </w:num>
  <w:num w:numId="3" w16cid:durableId="4537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1734F"/>
    <w:rsid w:val="000306BB"/>
    <w:rsid w:val="00057E7B"/>
    <w:rsid w:val="00073B25"/>
    <w:rsid w:val="000C629E"/>
    <w:rsid w:val="000F27C5"/>
    <w:rsid w:val="00100307"/>
    <w:rsid w:val="0010411B"/>
    <w:rsid w:val="001379C7"/>
    <w:rsid w:val="001450F3"/>
    <w:rsid w:val="001662F3"/>
    <w:rsid w:val="00166614"/>
    <w:rsid w:val="00166829"/>
    <w:rsid w:val="00172A98"/>
    <w:rsid w:val="001C23E7"/>
    <w:rsid w:val="001C5A33"/>
    <w:rsid w:val="001E1495"/>
    <w:rsid w:val="0020134F"/>
    <w:rsid w:val="00231F82"/>
    <w:rsid w:val="00232926"/>
    <w:rsid w:val="00233782"/>
    <w:rsid w:val="002A2AFB"/>
    <w:rsid w:val="002E4BC0"/>
    <w:rsid w:val="0031451E"/>
    <w:rsid w:val="00323386"/>
    <w:rsid w:val="003736A8"/>
    <w:rsid w:val="003827E4"/>
    <w:rsid w:val="00383B90"/>
    <w:rsid w:val="00384F15"/>
    <w:rsid w:val="003A24B4"/>
    <w:rsid w:val="003B15A3"/>
    <w:rsid w:val="003F3F33"/>
    <w:rsid w:val="003F4DFE"/>
    <w:rsid w:val="00403183"/>
    <w:rsid w:val="00407583"/>
    <w:rsid w:val="0045464F"/>
    <w:rsid w:val="004667F0"/>
    <w:rsid w:val="00467831"/>
    <w:rsid w:val="00475FCA"/>
    <w:rsid w:val="004858A4"/>
    <w:rsid w:val="004969E8"/>
    <w:rsid w:val="00497FDC"/>
    <w:rsid w:val="004E06C3"/>
    <w:rsid w:val="004E5213"/>
    <w:rsid w:val="00531310"/>
    <w:rsid w:val="005C79BF"/>
    <w:rsid w:val="005E6E95"/>
    <w:rsid w:val="005F0173"/>
    <w:rsid w:val="005F7989"/>
    <w:rsid w:val="006239F1"/>
    <w:rsid w:val="00655834"/>
    <w:rsid w:val="00664BBA"/>
    <w:rsid w:val="006739D2"/>
    <w:rsid w:val="00674CC1"/>
    <w:rsid w:val="006771B5"/>
    <w:rsid w:val="00677B3B"/>
    <w:rsid w:val="006A1046"/>
    <w:rsid w:val="00721407"/>
    <w:rsid w:val="007316A3"/>
    <w:rsid w:val="00732391"/>
    <w:rsid w:val="00760D05"/>
    <w:rsid w:val="00795FAD"/>
    <w:rsid w:val="007A366F"/>
    <w:rsid w:val="007C2567"/>
    <w:rsid w:val="008273AF"/>
    <w:rsid w:val="00833997"/>
    <w:rsid w:val="00861B09"/>
    <w:rsid w:val="008626F3"/>
    <w:rsid w:val="00872E64"/>
    <w:rsid w:val="00896AE8"/>
    <w:rsid w:val="0089773F"/>
    <w:rsid w:val="008B1D32"/>
    <w:rsid w:val="008B37CA"/>
    <w:rsid w:val="008C758B"/>
    <w:rsid w:val="008D6020"/>
    <w:rsid w:val="008E6B87"/>
    <w:rsid w:val="008F6E75"/>
    <w:rsid w:val="00944BB2"/>
    <w:rsid w:val="00987E5C"/>
    <w:rsid w:val="009D33BE"/>
    <w:rsid w:val="009F669D"/>
    <w:rsid w:val="00A064B6"/>
    <w:rsid w:val="00A11118"/>
    <w:rsid w:val="00A91BFE"/>
    <w:rsid w:val="00AD1609"/>
    <w:rsid w:val="00AD2109"/>
    <w:rsid w:val="00AE1E5B"/>
    <w:rsid w:val="00AF2121"/>
    <w:rsid w:val="00AF5303"/>
    <w:rsid w:val="00B12BC7"/>
    <w:rsid w:val="00B25470"/>
    <w:rsid w:val="00B37B9D"/>
    <w:rsid w:val="00B508B2"/>
    <w:rsid w:val="00B7526F"/>
    <w:rsid w:val="00B858DC"/>
    <w:rsid w:val="00B912DD"/>
    <w:rsid w:val="00BA3EC6"/>
    <w:rsid w:val="00BA4070"/>
    <w:rsid w:val="00C54983"/>
    <w:rsid w:val="00C567CC"/>
    <w:rsid w:val="00C800DF"/>
    <w:rsid w:val="00CD3867"/>
    <w:rsid w:val="00D23E46"/>
    <w:rsid w:val="00D33AE3"/>
    <w:rsid w:val="00D61BA6"/>
    <w:rsid w:val="00DC190E"/>
    <w:rsid w:val="00DD59F4"/>
    <w:rsid w:val="00DE0C86"/>
    <w:rsid w:val="00DF001B"/>
    <w:rsid w:val="00E1110E"/>
    <w:rsid w:val="00E278B7"/>
    <w:rsid w:val="00E35DBB"/>
    <w:rsid w:val="00E458A4"/>
    <w:rsid w:val="00E928AC"/>
    <w:rsid w:val="00E939B1"/>
    <w:rsid w:val="00E941E5"/>
    <w:rsid w:val="00EB5CF6"/>
    <w:rsid w:val="00EC21B0"/>
    <w:rsid w:val="00EC3EBF"/>
    <w:rsid w:val="00EF5276"/>
    <w:rsid w:val="00F214B2"/>
    <w:rsid w:val="00F72836"/>
    <w:rsid w:val="00F83418"/>
    <w:rsid w:val="00F93CE4"/>
    <w:rsid w:val="00FB4558"/>
    <w:rsid w:val="00FD66F5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4BCFA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CD3867"/>
    <w:pPr>
      <w:ind w:left="720"/>
      <w:contextualSpacing/>
    </w:pPr>
  </w:style>
  <w:style w:type="character" w:customStyle="1" w:styleId="CharStyle13">
    <w:name w:val="Char Style 13"/>
    <w:basedOn w:val="Privzetapisavaodstavka"/>
    <w:link w:val="Style12"/>
    <w:rsid w:val="008F6E75"/>
    <w:rPr>
      <w:rFonts w:ascii="Arial" w:eastAsia="Arial" w:hAnsi="Arial" w:cs="Arial"/>
    </w:rPr>
  </w:style>
  <w:style w:type="paragraph" w:customStyle="1" w:styleId="Style12">
    <w:name w:val="Style 12"/>
    <w:basedOn w:val="Navaden"/>
    <w:link w:val="CharStyle13"/>
    <w:rsid w:val="008F6E75"/>
    <w:pPr>
      <w:widowControl w:val="0"/>
      <w:spacing w:after="360" w:line="372" w:lineRule="auto"/>
      <w:jc w:val="left"/>
    </w:pPr>
    <w:rPr>
      <w:rFonts w:ascii="Arial" w:eastAsia="Arial" w:hAnsi="Arial" w:cs="Arial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A1111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11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ad.ms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2025-12-01T12:06:00Z</dcterms:created>
  <dcterms:modified xsi:type="dcterms:W3CDTF">2025-12-18T05:42:00Z</dcterms:modified>
</cp:coreProperties>
</file>