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37A5" w14:textId="536A4CE9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4A720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</w:t>
      </w:r>
      <w:r w:rsidR="004A158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-Tu-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</w:t>
      </w:r>
      <w:r w:rsidR="00366D92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3/</w:t>
      </w:r>
      <w:r w:rsidR="000967CC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</w:t>
      </w:r>
      <w:r w:rsidR="003D425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/SKR</w:t>
      </w:r>
      <w:r w:rsidR="002C5C8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/tor</w:t>
      </w:r>
    </w:p>
    <w:p w14:paraId="1AD13EF0" w14:textId="75E253FD" w:rsidR="003E2E20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0967CC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5E3C1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4</w:t>
      </w:r>
      <w:r w:rsidR="000967CC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6</w:t>
      </w:r>
      <w:r w:rsidR="003D425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</w:t>
      </w:r>
      <w:r w:rsidR="002C5C8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2025</w:t>
      </w:r>
    </w:p>
    <w:p w14:paraId="123D3734" w14:textId="516D0EDB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4EF96156" w14:textId="77777777" w:rsidR="00366D92" w:rsidRDefault="00366D92" w:rsidP="00366D9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63/07-ZJU- UPB3, 65/08 in naslednji) ter drugega in tretjega odstavka 25. člena Uredbe o postopku za zasedbo delovnega mesta v organih državne uprave in v pravosodnih organih (Ur. l. RS, št. 104/10) objavljamo</w:t>
      </w:r>
    </w:p>
    <w:p w14:paraId="4135FDA0" w14:textId="77777777" w:rsidR="00914753" w:rsidRDefault="00914753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04803F23" w14:textId="7FC3B48F" w:rsidR="003E2E20" w:rsidRDefault="00914753" w:rsidP="00914753">
      <w:pPr>
        <w:ind w:left="1410" w:hanging="141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OBVESTILO O </w:t>
      </w:r>
      <w:r w:rsidR="003F4EE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USPELEM </w:t>
      </w:r>
      <w:r w:rsidR="003F4EEB">
        <w:rPr>
          <w:rFonts w:asciiTheme="minorHAnsi" w:hAnsiTheme="minorHAnsi" w:cstheme="minorHAnsi"/>
          <w:b/>
          <w:bCs/>
        </w:rPr>
        <w:t xml:space="preserve">POSTOPKU </w:t>
      </w:r>
      <w:r w:rsidR="003E1306">
        <w:rPr>
          <w:rFonts w:asciiTheme="minorHAnsi" w:hAnsiTheme="minorHAnsi" w:cstheme="minorHAnsi"/>
          <w:b/>
          <w:bCs/>
        </w:rPr>
        <w:t>JAVNEGA NATEČAJA</w:t>
      </w:r>
    </w:p>
    <w:p w14:paraId="134FEE16" w14:textId="722219BA" w:rsidR="00914753" w:rsidRDefault="00914753" w:rsidP="003E2E20">
      <w:pPr>
        <w:ind w:left="1410" w:hanging="1410"/>
        <w:rPr>
          <w:rFonts w:asciiTheme="minorHAnsi" w:hAnsiTheme="minorHAnsi" w:cstheme="minorHAnsi"/>
          <w:b/>
          <w:bCs/>
        </w:rPr>
      </w:pPr>
    </w:p>
    <w:p w14:paraId="2141FAC5" w14:textId="1ED2D40D" w:rsidR="00914753" w:rsidRDefault="00914753" w:rsidP="00914753">
      <w:pPr>
        <w:rPr>
          <w:rFonts w:asciiTheme="minorHAnsi" w:hAnsiTheme="minorHAnsi" w:cstheme="minorHAnsi"/>
        </w:rPr>
      </w:pPr>
      <w:r w:rsidRPr="00914753">
        <w:rPr>
          <w:rFonts w:asciiTheme="minorHAnsi" w:hAnsiTheme="minorHAnsi" w:cstheme="minorHAnsi"/>
        </w:rPr>
        <w:t xml:space="preserve">Obveščamo vas, </w:t>
      </w:r>
      <w:r w:rsidR="003F4EEB">
        <w:rPr>
          <w:rFonts w:asciiTheme="minorHAnsi" w:hAnsiTheme="minorHAnsi" w:cstheme="minorHAnsi"/>
        </w:rPr>
        <w:t xml:space="preserve"> da je bil</w:t>
      </w:r>
      <w:r w:rsidRPr="00914753">
        <w:rPr>
          <w:rFonts w:asciiTheme="minorHAnsi" w:hAnsiTheme="minorHAnsi" w:cstheme="minorHAnsi"/>
        </w:rPr>
        <w:t xml:space="preserve"> </w:t>
      </w:r>
      <w:r w:rsidR="003E1306">
        <w:rPr>
          <w:rFonts w:asciiTheme="minorHAnsi" w:hAnsiTheme="minorHAnsi" w:cstheme="minorHAnsi"/>
        </w:rPr>
        <w:t>javni natečaj</w:t>
      </w:r>
      <w:r w:rsidR="003F4EEB">
        <w:rPr>
          <w:rFonts w:asciiTheme="minorHAnsi" w:hAnsiTheme="minorHAnsi" w:cstheme="minorHAnsi"/>
        </w:rPr>
        <w:t xml:space="preserve"> </w:t>
      </w:r>
      <w:r w:rsidRPr="00914753">
        <w:rPr>
          <w:rFonts w:asciiTheme="minorHAnsi" w:hAnsiTheme="minorHAnsi" w:cstheme="minorHAnsi"/>
        </w:rPr>
        <w:t xml:space="preserve">za zasedbo </w:t>
      </w:r>
      <w:r w:rsidR="00D2699E">
        <w:rPr>
          <w:rFonts w:asciiTheme="minorHAnsi" w:hAnsiTheme="minorHAnsi" w:cstheme="minorHAnsi"/>
        </w:rPr>
        <w:t>prostega</w:t>
      </w:r>
      <w:r w:rsidR="00F125AA">
        <w:rPr>
          <w:rFonts w:asciiTheme="minorHAnsi" w:hAnsiTheme="minorHAnsi" w:cstheme="minorHAnsi"/>
        </w:rPr>
        <w:t xml:space="preserve"> </w:t>
      </w:r>
      <w:r w:rsidR="00366D92">
        <w:rPr>
          <w:rFonts w:asciiTheme="minorHAnsi" w:hAnsiTheme="minorHAnsi" w:cstheme="minorHAnsi"/>
        </w:rPr>
        <w:t>uradniškega</w:t>
      </w:r>
      <w:r w:rsidR="00F125AA">
        <w:rPr>
          <w:rFonts w:asciiTheme="minorHAnsi" w:hAnsiTheme="minorHAnsi" w:cstheme="minorHAnsi"/>
        </w:rPr>
        <w:t xml:space="preserve"> delovn</w:t>
      </w:r>
      <w:r w:rsidR="00D2699E">
        <w:rPr>
          <w:rFonts w:asciiTheme="minorHAnsi" w:hAnsiTheme="minorHAnsi" w:cstheme="minorHAnsi"/>
        </w:rPr>
        <w:t>ega</w:t>
      </w:r>
      <w:r w:rsidR="00F125AA">
        <w:rPr>
          <w:rFonts w:asciiTheme="minorHAnsi" w:hAnsiTheme="minorHAnsi" w:cstheme="minorHAnsi"/>
        </w:rPr>
        <w:t xml:space="preserve"> mest</w:t>
      </w:r>
      <w:r w:rsidR="00D2699E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</w:t>
      </w:r>
      <w:r w:rsidR="000967CC">
        <w:rPr>
          <w:rFonts w:asciiTheme="minorHAnsi" w:hAnsiTheme="minorHAnsi" w:cstheme="minorHAnsi"/>
        </w:rPr>
        <w:t xml:space="preserve">pravosodni sodelavec za preiskovalno kazenske zadeve </w:t>
      </w:r>
      <w:r w:rsidR="00366D92">
        <w:rPr>
          <w:rFonts w:asciiTheme="minorHAnsi" w:hAnsiTheme="minorHAnsi" w:cstheme="minorHAnsi"/>
        </w:rPr>
        <w:t>za ne</w:t>
      </w:r>
      <w:r w:rsidR="003F4EEB">
        <w:rPr>
          <w:rFonts w:asciiTheme="minorHAnsi" w:hAnsiTheme="minorHAnsi" w:cstheme="minorHAnsi"/>
        </w:rPr>
        <w:t xml:space="preserve">določen </w:t>
      </w:r>
      <w:r w:rsidRPr="00914753">
        <w:rPr>
          <w:rFonts w:asciiTheme="minorHAnsi" w:hAnsiTheme="minorHAnsi" w:cstheme="minorHAnsi"/>
        </w:rPr>
        <w:t>čas na Okrožnem državnem tožilstvu v Celju, objavljen na spletni strani Vrhovnega državnega tožilstva RS in na Zavodu Republike Slovenije za zaposlovanje dne</w:t>
      </w:r>
      <w:r w:rsidR="0079156F">
        <w:rPr>
          <w:rFonts w:asciiTheme="minorHAnsi" w:hAnsiTheme="minorHAnsi" w:cstheme="minorHAnsi"/>
        </w:rPr>
        <w:t xml:space="preserve"> </w:t>
      </w:r>
      <w:r w:rsidR="003D4259">
        <w:rPr>
          <w:rFonts w:asciiTheme="minorHAnsi" w:hAnsiTheme="minorHAnsi" w:cstheme="minorHAnsi"/>
        </w:rPr>
        <w:t>19. 3. 2025</w:t>
      </w:r>
      <w:r w:rsidRPr="00914753">
        <w:rPr>
          <w:rFonts w:asciiTheme="minorHAnsi" w:hAnsiTheme="minorHAnsi" w:cstheme="minorHAnsi"/>
        </w:rPr>
        <w:t xml:space="preserve">, </w:t>
      </w:r>
      <w:r w:rsidR="00F125AA">
        <w:rPr>
          <w:rFonts w:asciiTheme="minorHAnsi" w:hAnsiTheme="minorHAnsi" w:cstheme="minorHAnsi"/>
        </w:rPr>
        <w:t>uspešno zaključen, in sicer je bil</w:t>
      </w:r>
      <w:r w:rsidR="00366D92">
        <w:rPr>
          <w:rFonts w:asciiTheme="minorHAnsi" w:hAnsiTheme="minorHAnsi" w:cstheme="minorHAnsi"/>
        </w:rPr>
        <w:t xml:space="preserve">a </w:t>
      </w:r>
      <w:r w:rsidR="00F125AA">
        <w:rPr>
          <w:rFonts w:asciiTheme="minorHAnsi" w:hAnsiTheme="minorHAnsi" w:cstheme="minorHAnsi"/>
        </w:rPr>
        <w:t xml:space="preserve">dne </w:t>
      </w:r>
      <w:r w:rsidR="000967CC">
        <w:rPr>
          <w:rFonts w:asciiTheme="minorHAnsi" w:hAnsiTheme="minorHAnsi" w:cstheme="minorHAnsi"/>
        </w:rPr>
        <w:t>20. 5</w:t>
      </w:r>
      <w:r w:rsidR="003D4259">
        <w:rPr>
          <w:rFonts w:asciiTheme="minorHAnsi" w:hAnsiTheme="minorHAnsi" w:cstheme="minorHAnsi"/>
        </w:rPr>
        <w:t xml:space="preserve">. 2025 </w:t>
      </w:r>
      <w:r w:rsidR="00F125AA">
        <w:rPr>
          <w:rFonts w:asciiTheme="minorHAnsi" w:hAnsiTheme="minorHAnsi" w:cstheme="minorHAnsi"/>
        </w:rPr>
        <w:t>izbran</w:t>
      </w:r>
      <w:r w:rsidR="00366D92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kandidat</w:t>
      </w:r>
      <w:r w:rsidR="00366D92">
        <w:rPr>
          <w:rFonts w:asciiTheme="minorHAnsi" w:hAnsiTheme="minorHAnsi" w:cstheme="minorHAnsi"/>
        </w:rPr>
        <w:t>ka</w:t>
      </w:r>
      <w:r w:rsidR="00F125AA">
        <w:rPr>
          <w:rFonts w:asciiTheme="minorHAnsi" w:hAnsiTheme="minorHAnsi" w:cstheme="minorHAnsi"/>
        </w:rPr>
        <w:t>.</w:t>
      </w:r>
    </w:p>
    <w:p w14:paraId="34F6E2CB" w14:textId="735A009F" w:rsidR="003F4EEB" w:rsidRDefault="003F4EEB" w:rsidP="00914753">
      <w:pPr>
        <w:rPr>
          <w:rFonts w:asciiTheme="minorHAnsi" w:hAnsiTheme="minorHAnsi" w:cstheme="minorHAnsi"/>
        </w:rPr>
      </w:pPr>
    </w:p>
    <w:p w14:paraId="5ED6D649" w14:textId="3C2E75FC" w:rsidR="003F4EEB" w:rsidRPr="00914753" w:rsidRDefault="003F4EEB" w:rsidP="009147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61ED3">
          <w:rPr>
            <w:rStyle w:val="Hiperpovezava"/>
            <w:rFonts w:asciiTheme="minorHAnsi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179B6FCB" w14:textId="42CC1AF3" w:rsidR="00914753" w:rsidRPr="003E2E20" w:rsidRDefault="00914753" w:rsidP="00914753">
      <w:pPr>
        <w:rPr>
          <w:rFonts w:asciiTheme="minorHAnsi" w:hAnsiTheme="minorHAnsi" w:cstheme="minorHAnsi"/>
          <w:b/>
          <w:bCs/>
        </w:rPr>
      </w:pPr>
    </w:p>
    <w:p w14:paraId="054C6BFC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5FD7624F" w14:textId="77777777" w:rsidR="003E2E20" w:rsidRPr="003E2E20" w:rsidRDefault="003E2E20" w:rsidP="003E2E20">
      <w:pPr>
        <w:rPr>
          <w:rFonts w:asciiTheme="minorHAnsi" w:hAnsiTheme="minorHAnsi" w:cstheme="minorHAnsi"/>
        </w:rPr>
      </w:pPr>
      <w:r w:rsidRPr="003E2E20">
        <w:rPr>
          <w:rFonts w:asciiTheme="minorHAnsi" w:hAnsiTheme="minorHAnsi" w:cstheme="minorHAnsi"/>
        </w:rPr>
        <w:t>S spoštovanjem,</w:t>
      </w:r>
    </w:p>
    <w:p w14:paraId="64E360A4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1587EC1E" w14:textId="25B2B8B0" w:rsidR="003E2E20" w:rsidRPr="003E2E20" w:rsidRDefault="003E2E20" w:rsidP="003E2E20">
      <w:pPr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 xml:space="preserve">        </w:t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  <w:t>mag. Simona Kuzman Razgoršek</w:t>
      </w:r>
    </w:p>
    <w:p w14:paraId="1A79F439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višja državna tožilka</w:t>
      </w:r>
    </w:p>
    <w:p w14:paraId="539AE075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   vodja tožilstva</w:t>
      </w:r>
    </w:p>
    <w:p w14:paraId="3A6469C4" w14:textId="77A1D9B8" w:rsidR="00811D25" w:rsidRPr="00CB463D" w:rsidRDefault="00811D25" w:rsidP="003E2E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3A9E6852" w14:textId="77777777" w:rsidR="00132D7E" w:rsidRDefault="00132D7E" w:rsidP="00811D2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4A597C7E" w14:textId="77777777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5D9617E0" w14:textId="74E473E4" w:rsidR="001C23E7" w:rsidRDefault="00914753" w:rsidP="00CB46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4E87F4BC" w14:textId="46A5F408" w:rsidR="00914753" w:rsidRDefault="00914753" w:rsidP="00914753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na spletni strani VDT RS</w:t>
      </w:r>
    </w:p>
    <w:p w14:paraId="3AE2436C" w14:textId="166B1B0A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</w:p>
    <w:p w14:paraId="25F902DC" w14:textId="15C55C5C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Vložiti:</w:t>
      </w:r>
    </w:p>
    <w:p w14:paraId="4E9F43A9" w14:textId="5F506952" w:rsidR="00EE3E45" w:rsidRPr="00366D92" w:rsidRDefault="00914753" w:rsidP="00533576">
      <w:pPr>
        <w:pStyle w:val="Odstavekseznama"/>
        <w:numPr>
          <w:ilvl w:val="0"/>
          <w:numId w:val="4"/>
        </w:num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 w:rsidRPr="00366D92">
        <w:rPr>
          <w:rFonts w:ascii="Calibri" w:hAnsi="Calibri" w:cs="Calibri"/>
          <w:color w:val="010000"/>
          <w:szCs w:val="24"/>
          <w:lang w:eastAsia="sl-SI"/>
        </w:rPr>
        <w:t>v Tu spi</w:t>
      </w:r>
      <w:r w:rsidR="00366D92" w:rsidRPr="00366D92">
        <w:rPr>
          <w:rFonts w:ascii="Calibri" w:hAnsi="Calibri" w:cs="Calibri"/>
          <w:color w:val="010000"/>
          <w:szCs w:val="24"/>
          <w:lang w:eastAsia="sl-SI"/>
        </w:rPr>
        <w:t>s</w:t>
      </w:r>
      <w:r w:rsidR="001C23E7" w:rsidRPr="00366D92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sectPr w:rsidR="00EE3E45" w:rsidRPr="00366D92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E2DC" w14:textId="77777777" w:rsidR="00F951D5" w:rsidRDefault="00F951D5" w:rsidP="003B15A3">
      <w:r>
        <w:separator/>
      </w:r>
    </w:p>
  </w:endnote>
  <w:endnote w:type="continuationSeparator" w:id="0">
    <w:p w14:paraId="709AB832" w14:textId="77777777" w:rsidR="00F951D5" w:rsidRDefault="00F951D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8C0F" w14:textId="64B3AAB4" w:rsidR="004A720D" w:rsidRDefault="004A720D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383A01BE" wp14:editId="2461A1B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r w:rsidRPr="00CB463D">
      <w:rPr>
        <w:rFonts w:ascii="Calibri" w:hAnsi="Calibri" w:cs="Calibri"/>
        <w:noProof/>
        <w:sz w:val="22"/>
        <w:szCs w:val="16"/>
      </w:rPr>
      <w:fldChar w:fldCharType="begin"/>
    </w:r>
    <w:r w:rsidRPr="00CB463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CB463D">
      <w:rPr>
        <w:rFonts w:ascii="Calibri" w:hAnsi="Calibri" w:cs="Calibri"/>
        <w:noProof/>
        <w:sz w:val="22"/>
        <w:szCs w:val="16"/>
      </w:rPr>
      <w:fldChar w:fldCharType="separate"/>
    </w:r>
    <w:r w:rsidR="00366D92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noProof/>
        <w:sz w:val="22"/>
        <w:szCs w:val="16"/>
      </w:rPr>
      <w:fldChar w:fldCharType="end"/>
    </w:r>
  </w:p>
  <w:p w14:paraId="570FCB7A" w14:textId="77777777" w:rsidR="004A720D" w:rsidRDefault="004A720D" w:rsidP="00B25470">
    <w:pPr>
      <w:jc w:val="right"/>
      <w:rPr>
        <w:rFonts w:ascii="Calibri" w:hAnsi="Calibri" w:cs="Calibri"/>
        <w:sz w:val="22"/>
        <w:szCs w:val="16"/>
      </w:rPr>
    </w:pPr>
  </w:p>
  <w:p w14:paraId="13FDF1B9" w14:textId="77777777" w:rsidR="004A720D" w:rsidRPr="00CB463D" w:rsidRDefault="004A720D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6913" w14:textId="5EB62CC0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D4A1C98" wp14:editId="5F37CC6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Pr="00CB46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="002A4D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</w:p>
  <w:p w14:paraId="32BCB979" w14:textId="77777777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0D2419F2" w14:textId="77777777" w:rsidR="004A720D" w:rsidRPr="00CB463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30F0" w14:textId="77777777" w:rsidR="00F951D5" w:rsidRDefault="00F951D5" w:rsidP="003B15A3">
      <w:r>
        <w:separator/>
      </w:r>
    </w:p>
  </w:footnote>
  <w:footnote w:type="continuationSeparator" w:id="0">
    <w:p w14:paraId="5A7D1EF7" w14:textId="77777777" w:rsidR="00F951D5" w:rsidRDefault="00F951D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04E6" w14:textId="77777777" w:rsidR="004A720D" w:rsidRDefault="004A720D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0853B66" wp14:editId="22449D0F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B6E636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62AA8CC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43E8263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C0F8125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9DA4EDE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0710801B" w14:textId="77777777" w:rsidR="004A720D" w:rsidRPr="00CB463D" w:rsidRDefault="004A720D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938"/>
    <w:multiLevelType w:val="hybridMultilevel"/>
    <w:tmpl w:val="1E447230"/>
    <w:lvl w:ilvl="0" w:tplc="A328D3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290"/>
    <w:multiLevelType w:val="hybridMultilevel"/>
    <w:tmpl w:val="147E7D52"/>
    <w:lvl w:ilvl="0" w:tplc="1238754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35A"/>
    <w:multiLevelType w:val="hybridMultilevel"/>
    <w:tmpl w:val="DDA253DC"/>
    <w:lvl w:ilvl="0" w:tplc="05FC0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32A1"/>
    <w:multiLevelType w:val="hybridMultilevel"/>
    <w:tmpl w:val="586C875A"/>
    <w:lvl w:ilvl="0" w:tplc="0E1498C6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958670">
    <w:abstractNumId w:val="1"/>
  </w:num>
  <w:num w:numId="2" w16cid:durableId="920943020">
    <w:abstractNumId w:val="3"/>
  </w:num>
  <w:num w:numId="3" w16cid:durableId="1314606217">
    <w:abstractNumId w:val="2"/>
  </w:num>
  <w:num w:numId="4" w16cid:durableId="1265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61D9D"/>
    <w:rsid w:val="000967CC"/>
    <w:rsid w:val="0010411B"/>
    <w:rsid w:val="00132D7E"/>
    <w:rsid w:val="001450F3"/>
    <w:rsid w:val="00166614"/>
    <w:rsid w:val="001C23E7"/>
    <w:rsid w:val="001C5A33"/>
    <w:rsid w:val="001E1495"/>
    <w:rsid w:val="0020134F"/>
    <w:rsid w:val="00232926"/>
    <w:rsid w:val="00233782"/>
    <w:rsid w:val="00254C37"/>
    <w:rsid w:val="00265BC3"/>
    <w:rsid w:val="002A2AFB"/>
    <w:rsid w:val="002A4D3D"/>
    <w:rsid w:val="002C20C5"/>
    <w:rsid w:val="002C5C88"/>
    <w:rsid w:val="002E4BC0"/>
    <w:rsid w:val="00323386"/>
    <w:rsid w:val="003502D9"/>
    <w:rsid w:val="00366D92"/>
    <w:rsid w:val="003827E4"/>
    <w:rsid w:val="003B15A3"/>
    <w:rsid w:val="003D4259"/>
    <w:rsid w:val="003E1306"/>
    <w:rsid w:val="003E2E20"/>
    <w:rsid w:val="003F4EEB"/>
    <w:rsid w:val="00407583"/>
    <w:rsid w:val="0045464F"/>
    <w:rsid w:val="004667F0"/>
    <w:rsid w:val="00467831"/>
    <w:rsid w:val="00475FCA"/>
    <w:rsid w:val="004A1585"/>
    <w:rsid w:val="004A720D"/>
    <w:rsid w:val="004E06C3"/>
    <w:rsid w:val="005C79BF"/>
    <w:rsid w:val="005E3C1A"/>
    <w:rsid w:val="005F0173"/>
    <w:rsid w:val="006512F2"/>
    <w:rsid w:val="00655834"/>
    <w:rsid w:val="00674CC1"/>
    <w:rsid w:val="006771B5"/>
    <w:rsid w:val="006E71C0"/>
    <w:rsid w:val="00721407"/>
    <w:rsid w:val="0079156F"/>
    <w:rsid w:val="00795FAD"/>
    <w:rsid w:val="007A366F"/>
    <w:rsid w:val="007D5A0F"/>
    <w:rsid w:val="00811D25"/>
    <w:rsid w:val="0081214A"/>
    <w:rsid w:val="00833ACE"/>
    <w:rsid w:val="00861B09"/>
    <w:rsid w:val="008626F3"/>
    <w:rsid w:val="00896AE8"/>
    <w:rsid w:val="008B1D32"/>
    <w:rsid w:val="008B37CA"/>
    <w:rsid w:val="00914753"/>
    <w:rsid w:val="00987E5C"/>
    <w:rsid w:val="009A718E"/>
    <w:rsid w:val="009F669D"/>
    <w:rsid w:val="00A24762"/>
    <w:rsid w:val="00AD3725"/>
    <w:rsid w:val="00AF5303"/>
    <w:rsid w:val="00B25470"/>
    <w:rsid w:val="00BA3EC6"/>
    <w:rsid w:val="00BA4070"/>
    <w:rsid w:val="00BA4356"/>
    <w:rsid w:val="00BB7D51"/>
    <w:rsid w:val="00C32307"/>
    <w:rsid w:val="00C37C82"/>
    <w:rsid w:val="00C54983"/>
    <w:rsid w:val="00C567CC"/>
    <w:rsid w:val="00CB463D"/>
    <w:rsid w:val="00CF37CB"/>
    <w:rsid w:val="00D2699E"/>
    <w:rsid w:val="00D33AE3"/>
    <w:rsid w:val="00DA1D2E"/>
    <w:rsid w:val="00DB4718"/>
    <w:rsid w:val="00E1110E"/>
    <w:rsid w:val="00E278B7"/>
    <w:rsid w:val="00E939B1"/>
    <w:rsid w:val="00E941E5"/>
    <w:rsid w:val="00EA52D1"/>
    <w:rsid w:val="00EB5CF6"/>
    <w:rsid w:val="00EC3EBF"/>
    <w:rsid w:val="00EE3E45"/>
    <w:rsid w:val="00F125AA"/>
    <w:rsid w:val="00F336CC"/>
    <w:rsid w:val="00F72836"/>
    <w:rsid w:val="00F951D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FE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E3E4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4E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2025-06-24T10:45:00Z</dcterms:created>
  <dcterms:modified xsi:type="dcterms:W3CDTF">2025-06-24T10:45:00Z</dcterms:modified>
</cp:coreProperties>
</file>