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76F2" w14:textId="3047FE4A" w:rsidR="00857EAA" w:rsidRPr="00C524DE" w:rsidRDefault="00857EAA" w:rsidP="00857EA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Theme="minorHAnsi" w:hAnsiTheme="minorHAnsi" w:cstheme="minorHAnsi"/>
          <w:szCs w:val="24"/>
        </w:rPr>
      </w:pPr>
      <w:r w:rsidRPr="00857EAA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Številka:</w:t>
      </w:r>
      <w:r w:rsidRPr="00857EAA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984C26" w:rsidRPr="00C524DE">
        <w:rPr>
          <w:rFonts w:asciiTheme="minorHAnsi" w:hAnsiTheme="minorHAnsi" w:cstheme="minorHAnsi"/>
          <w:szCs w:val="24"/>
        </w:rPr>
        <w:t>VDT-Tu-20-</w:t>
      </w:r>
      <w:r w:rsidR="00B474F0" w:rsidRPr="00C524DE">
        <w:rPr>
          <w:rFonts w:asciiTheme="minorHAnsi" w:hAnsiTheme="minorHAnsi" w:cstheme="minorHAnsi"/>
          <w:szCs w:val="24"/>
        </w:rPr>
        <w:t>3</w:t>
      </w:r>
      <w:r w:rsidR="00984C26" w:rsidRPr="00C524DE">
        <w:rPr>
          <w:rFonts w:asciiTheme="minorHAnsi" w:hAnsiTheme="minorHAnsi" w:cstheme="minorHAnsi"/>
          <w:szCs w:val="24"/>
        </w:rPr>
        <w:t>/</w:t>
      </w:r>
      <w:r w:rsidR="00842F33">
        <w:rPr>
          <w:rFonts w:asciiTheme="minorHAnsi" w:hAnsiTheme="minorHAnsi" w:cstheme="minorHAnsi"/>
          <w:szCs w:val="24"/>
        </w:rPr>
        <w:t>11</w:t>
      </w:r>
      <w:r w:rsidR="00984C26" w:rsidRPr="00C524DE">
        <w:rPr>
          <w:rFonts w:asciiTheme="minorHAnsi" w:hAnsiTheme="minorHAnsi" w:cstheme="minorHAnsi"/>
          <w:szCs w:val="24"/>
        </w:rPr>
        <w:t>/202</w:t>
      </w:r>
      <w:r w:rsidR="000D282F">
        <w:rPr>
          <w:rFonts w:asciiTheme="minorHAnsi" w:hAnsiTheme="minorHAnsi" w:cstheme="minorHAnsi"/>
          <w:szCs w:val="24"/>
        </w:rPr>
        <w:t>5</w:t>
      </w:r>
      <w:r w:rsidR="00984C26" w:rsidRPr="00C524DE">
        <w:rPr>
          <w:rFonts w:asciiTheme="minorHAnsi" w:hAnsiTheme="minorHAnsi" w:cstheme="minorHAnsi"/>
          <w:szCs w:val="24"/>
        </w:rPr>
        <w:t>/</w:t>
      </w:r>
      <w:r w:rsidR="007C0040">
        <w:rPr>
          <w:rFonts w:asciiTheme="minorHAnsi" w:hAnsiTheme="minorHAnsi" w:cstheme="minorHAnsi"/>
          <w:szCs w:val="24"/>
        </w:rPr>
        <w:t>3</w:t>
      </w:r>
    </w:p>
    <w:p w14:paraId="2A67D085" w14:textId="1C961E43" w:rsidR="00857EAA" w:rsidRPr="00857EAA" w:rsidRDefault="00857EAA" w:rsidP="00857EA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</w:pPr>
      <w:r w:rsidRPr="00857EAA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Datum:</w:t>
      </w:r>
      <w:r w:rsidRPr="00857EAA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ab/>
      </w:r>
      <w:r w:rsidR="00842F33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24</w:t>
      </w:r>
      <w:r w:rsidR="00984C26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 xml:space="preserve">. </w:t>
      </w:r>
      <w:r w:rsidR="00234483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1</w:t>
      </w:r>
      <w:r w:rsidR="00842F33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2</w:t>
      </w:r>
      <w:r w:rsidR="00984C26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. 202</w:t>
      </w:r>
      <w:r w:rsidR="00234483">
        <w:rPr>
          <w:rFonts w:ascii="Calibri" w:eastAsia="Arial Unicode MS" w:hAnsi="Calibri" w:cs="Calibri"/>
          <w:bCs/>
          <w:color w:val="010000"/>
          <w:szCs w:val="24"/>
          <w:u w:color="000000"/>
          <w:bdr w:val="nil"/>
          <w:lang w:eastAsia="sl-SI"/>
        </w:rPr>
        <w:t>5</w:t>
      </w:r>
    </w:p>
    <w:p w14:paraId="0987B7E6" w14:textId="77777777" w:rsidR="00060DD6" w:rsidRDefault="00060DD6" w:rsidP="00857EAA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650093C5" w14:textId="77777777" w:rsidR="00F22FE8" w:rsidRDefault="00F22FE8" w:rsidP="00857EAA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5FECC9AB" w14:textId="3D03844C" w:rsidR="007C0040" w:rsidRPr="00381B26" w:rsidRDefault="007C0040" w:rsidP="007C0040">
      <w:pPr>
        <w:pStyle w:val="Glava"/>
        <w:jc w:val="center"/>
        <w:rPr>
          <w:rFonts w:asciiTheme="minorHAnsi" w:hAnsiTheme="minorHAnsi" w:cstheme="minorHAnsi"/>
          <w:b/>
        </w:rPr>
      </w:pPr>
      <w:r w:rsidRPr="00381B26">
        <w:rPr>
          <w:rFonts w:asciiTheme="minorHAnsi" w:hAnsiTheme="minorHAnsi" w:cstheme="minorHAnsi"/>
          <w:b/>
        </w:rPr>
        <w:t xml:space="preserve">OBVESTILO O </w:t>
      </w:r>
      <w:r w:rsidR="00F22FE8" w:rsidRPr="00381B26">
        <w:rPr>
          <w:rFonts w:asciiTheme="minorHAnsi" w:hAnsiTheme="minorHAnsi" w:cstheme="minorHAnsi"/>
          <w:b/>
        </w:rPr>
        <w:t xml:space="preserve">NUSPEŠNO </w:t>
      </w:r>
      <w:r w:rsidRPr="00381B26">
        <w:rPr>
          <w:rFonts w:asciiTheme="minorHAnsi" w:hAnsiTheme="minorHAnsi" w:cstheme="minorHAnsi"/>
          <w:b/>
        </w:rPr>
        <w:t>KONČANEM JAVNEM NATEČAJU</w:t>
      </w:r>
    </w:p>
    <w:p w14:paraId="1A01845C" w14:textId="77777777" w:rsidR="007C0040" w:rsidRPr="00DC2068" w:rsidRDefault="007C0040" w:rsidP="007C0040">
      <w:pPr>
        <w:pStyle w:val="Glava"/>
        <w:rPr>
          <w:rFonts w:cstheme="minorHAnsi"/>
        </w:rPr>
      </w:pPr>
    </w:p>
    <w:p w14:paraId="473F6BBA" w14:textId="77777777" w:rsidR="007C0040" w:rsidRPr="00DC2068" w:rsidRDefault="007C0040" w:rsidP="007C0040">
      <w:pPr>
        <w:pStyle w:val="Glava"/>
        <w:rPr>
          <w:rFonts w:cstheme="minorHAnsi"/>
        </w:rPr>
      </w:pPr>
    </w:p>
    <w:p w14:paraId="6714A226" w14:textId="7DE4A947" w:rsidR="007C0040" w:rsidRPr="007C0040" w:rsidRDefault="007C0040" w:rsidP="007C0040">
      <w:pPr>
        <w:pStyle w:val="Telobesedila"/>
        <w:spacing w:after="0"/>
        <w:jc w:val="both"/>
        <w:rPr>
          <w:rFonts w:asciiTheme="minorHAnsi" w:hAnsiTheme="minorHAnsi" w:cstheme="minorHAnsi"/>
        </w:rPr>
      </w:pPr>
      <w:r w:rsidRPr="007C0040">
        <w:rPr>
          <w:rFonts w:asciiTheme="minorHAnsi" w:hAnsiTheme="minorHAnsi" w:cstheme="minorHAnsi"/>
        </w:rPr>
        <w:t xml:space="preserve">Obveščamo vas, da je bil postopek javnega natečaja za zasedbo prostega uradniškega delovnega mesta </w:t>
      </w:r>
      <w:r w:rsidR="00FE5657">
        <w:rPr>
          <w:rFonts w:asciiTheme="minorHAnsi" w:hAnsiTheme="minorHAnsi" w:cstheme="minorHAnsi"/>
          <w:bCs/>
        </w:rPr>
        <w:t xml:space="preserve">VIŠJI PRAVOSODNI SVETOVALEC </w:t>
      </w:r>
      <w:r w:rsidRPr="007C0040">
        <w:rPr>
          <w:rFonts w:asciiTheme="minorHAnsi" w:hAnsiTheme="minorHAnsi" w:cstheme="minorHAnsi"/>
          <w:bCs/>
        </w:rPr>
        <w:t xml:space="preserve">(PDI) </w:t>
      </w:r>
      <w:r w:rsidR="000D282F">
        <w:rPr>
          <w:rFonts w:asciiTheme="minorHAnsi" w:hAnsiTheme="minorHAnsi" w:cstheme="minorHAnsi"/>
          <w:bCs/>
        </w:rPr>
        <w:t xml:space="preserve">v </w:t>
      </w:r>
      <w:r w:rsidR="00FE5657">
        <w:rPr>
          <w:rFonts w:asciiTheme="minorHAnsi" w:hAnsiTheme="minorHAnsi" w:cstheme="minorHAnsi"/>
          <w:bCs/>
        </w:rPr>
        <w:t>Oddelku za kazenske zadeve</w:t>
      </w:r>
      <w:r w:rsidRPr="007C0040">
        <w:rPr>
          <w:rFonts w:asciiTheme="minorHAnsi" w:hAnsiTheme="minorHAnsi" w:cstheme="minorHAnsi"/>
          <w:bCs/>
        </w:rPr>
        <w:t>, številka delovnega mesta 10</w:t>
      </w:r>
      <w:r w:rsidR="00FE5657">
        <w:rPr>
          <w:rFonts w:asciiTheme="minorHAnsi" w:hAnsiTheme="minorHAnsi" w:cstheme="minorHAnsi"/>
          <w:bCs/>
        </w:rPr>
        <w:t>50</w:t>
      </w:r>
      <w:r w:rsidRPr="007C0040">
        <w:rPr>
          <w:rFonts w:asciiTheme="minorHAnsi" w:hAnsiTheme="minorHAnsi" w:cstheme="minorHAnsi"/>
        </w:rPr>
        <w:t xml:space="preserve">, </w:t>
      </w:r>
      <w:r w:rsidR="000D282F">
        <w:rPr>
          <w:rFonts w:asciiTheme="minorHAnsi" w:hAnsiTheme="minorHAnsi" w:cstheme="minorHAnsi"/>
        </w:rPr>
        <w:t xml:space="preserve">ki je bil </w:t>
      </w:r>
      <w:r w:rsidRPr="007C0040">
        <w:rPr>
          <w:rFonts w:asciiTheme="minorHAnsi" w:hAnsiTheme="minorHAnsi" w:cstheme="minorHAnsi"/>
        </w:rPr>
        <w:t xml:space="preserve">objavljen dne </w:t>
      </w:r>
      <w:r w:rsidR="00842F33">
        <w:rPr>
          <w:rFonts w:asciiTheme="minorHAnsi" w:hAnsiTheme="minorHAnsi" w:cstheme="minorHAnsi"/>
        </w:rPr>
        <w:t>24</w:t>
      </w:r>
      <w:r w:rsidRPr="007C0040">
        <w:rPr>
          <w:rFonts w:asciiTheme="minorHAnsi" w:hAnsiTheme="minorHAnsi" w:cstheme="minorHAnsi"/>
        </w:rPr>
        <w:t xml:space="preserve">. </w:t>
      </w:r>
      <w:r w:rsidR="00842F33">
        <w:rPr>
          <w:rFonts w:asciiTheme="minorHAnsi" w:hAnsiTheme="minorHAnsi" w:cstheme="minorHAnsi"/>
        </w:rPr>
        <w:t>10</w:t>
      </w:r>
      <w:r w:rsidRPr="007C0040">
        <w:rPr>
          <w:rFonts w:asciiTheme="minorHAnsi" w:hAnsiTheme="minorHAnsi" w:cstheme="minorHAnsi"/>
        </w:rPr>
        <w:t>. 202</w:t>
      </w:r>
      <w:r w:rsidR="000D282F">
        <w:rPr>
          <w:rFonts w:asciiTheme="minorHAnsi" w:hAnsiTheme="minorHAnsi" w:cstheme="minorHAnsi"/>
        </w:rPr>
        <w:t>5</w:t>
      </w:r>
      <w:r w:rsidRPr="007C0040">
        <w:rPr>
          <w:rFonts w:asciiTheme="minorHAnsi" w:hAnsiTheme="minorHAnsi" w:cstheme="minorHAnsi"/>
        </w:rPr>
        <w:t xml:space="preserve"> na spletni strani Vrhovnega </w:t>
      </w:r>
      <w:r w:rsidR="005209DB">
        <w:rPr>
          <w:rFonts w:asciiTheme="minorHAnsi" w:hAnsiTheme="minorHAnsi" w:cstheme="minorHAnsi"/>
        </w:rPr>
        <w:t>d</w:t>
      </w:r>
      <w:r w:rsidRPr="007C0040">
        <w:rPr>
          <w:rFonts w:asciiTheme="minorHAnsi" w:hAnsiTheme="minorHAnsi" w:cstheme="minorHAnsi"/>
        </w:rPr>
        <w:t xml:space="preserve">ržavnega tožilstva RS in na Zavodu RS za zaposlovanje, </w:t>
      </w:r>
      <w:r w:rsidRPr="007C0040">
        <w:rPr>
          <w:rFonts w:asciiTheme="minorHAnsi" w:hAnsiTheme="minorHAnsi" w:cstheme="minorHAnsi"/>
          <w:b/>
        </w:rPr>
        <w:t>neuspešno zaključen</w:t>
      </w:r>
      <w:r w:rsidRPr="007C0040">
        <w:rPr>
          <w:rFonts w:asciiTheme="minorHAnsi" w:hAnsiTheme="minorHAnsi" w:cstheme="minorHAnsi"/>
        </w:rPr>
        <w:t xml:space="preserve">. </w:t>
      </w:r>
    </w:p>
    <w:p w14:paraId="7B46E388" w14:textId="77777777" w:rsidR="007C0040" w:rsidRDefault="007C0040" w:rsidP="00857EAA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6BA96152" w14:textId="77777777" w:rsidR="007C0040" w:rsidRPr="00857EAA" w:rsidRDefault="007C0040" w:rsidP="00857EAA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1A6DFF2B" w14:textId="77777777" w:rsidR="007F4EBD" w:rsidRPr="00516B6E" w:rsidRDefault="007F4EBD" w:rsidP="00516B6E">
      <w:pPr>
        <w:spacing w:line="240" w:lineRule="auto"/>
        <w:rPr>
          <w:rFonts w:asciiTheme="minorHAnsi" w:hAnsiTheme="minorHAnsi" w:cstheme="minorHAnsi"/>
          <w:i/>
          <w:szCs w:val="24"/>
        </w:rPr>
      </w:pPr>
    </w:p>
    <w:p w14:paraId="52160987" w14:textId="57FAAFFB" w:rsidR="00B474F0" w:rsidRPr="00516B6E" w:rsidRDefault="00466606" w:rsidP="00516B6E">
      <w:pPr>
        <w:spacing w:line="240" w:lineRule="auto"/>
        <w:ind w:left="4956" w:firstLine="708"/>
        <w:jc w:val="center"/>
        <w:outlineLvl w:val="0"/>
        <w:rPr>
          <w:rFonts w:asciiTheme="minorHAnsi" w:hAnsiTheme="minorHAnsi" w:cstheme="minorHAnsi"/>
          <w:b/>
          <w:szCs w:val="24"/>
        </w:rPr>
      </w:pPr>
      <w:r w:rsidRPr="00516B6E">
        <w:rPr>
          <w:rFonts w:asciiTheme="minorHAnsi" w:hAnsiTheme="minorHAnsi" w:cstheme="minorHAnsi"/>
          <w:b/>
          <w:szCs w:val="24"/>
        </w:rPr>
        <w:t>Anže Kromar</w:t>
      </w:r>
    </w:p>
    <w:p w14:paraId="4599E3D6" w14:textId="3A315A74" w:rsidR="00184A1A" w:rsidRDefault="00234483" w:rsidP="00184A1A">
      <w:pPr>
        <w:spacing w:line="240" w:lineRule="auto"/>
        <w:ind w:left="4956" w:firstLine="708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  </w:t>
      </w:r>
      <w:r w:rsidR="00B474F0" w:rsidRPr="00516B6E">
        <w:rPr>
          <w:rFonts w:asciiTheme="minorHAnsi" w:hAnsiTheme="minorHAnsi" w:cstheme="minorHAnsi"/>
          <w:b/>
          <w:szCs w:val="24"/>
        </w:rPr>
        <w:t>generaln</w:t>
      </w:r>
      <w:r>
        <w:rPr>
          <w:rFonts w:asciiTheme="minorHAnsi" w:hAnsiTheme="minorHAnsi" w:cstheme="minorHAnsi"/>
          <w:b/>
          <w:szCs w:val="24"/>
        </w:rPr>
        <w:t>i</w:t>
      </w:r>
      <w:r w:rsidR="00B474F0" w:rsidRPr="00516B6E">
        <w:rPr>
          <w:rFonts w:asciiTheme="minorHAnsi" w:hAnsiTheme="minorHAnsi" w:cstheme="minorHAnsi"/>
          <w:b/>
          <w:szCs w:val="24"/>
        </w:rPr>
        <w:t xml:space="preserve"> direktor</w:t>
      </w:r>
    </w:p>
    <w:p w14:paraId="29E52008" w14:textId="77777777" w:rsidR="00184A1A" w:rsidRDefault="00184A1A" w:rsidP="00184A1A">
      <w:pPr>
        <w:spacing w:line="240" w:lineRule="auto"/>
        <w:rPr>
          <w:rFonts w:asciiTheme="minorHAnsi" w:hAnsiTheme="minorHAnsi" w:cstheme="minorHAnsi"/>
          <w:b/>
          <w:szCs w:val="24"/>
        </w:rPr>
      </w:pPr>
    </w:p>
    <w:p w14:paraId="32E95525" w14:textId="77777777" w:rsidR="00184A1A" w:rsidRDefault="00184A1A" w:rsidP="00184A1A">
      <w:pPr>
        <w:spacing w:line="240" w:lineRule="auto"/>
        <w:rPr>
          <w:rFonts w:asciiTheme="minorHAnsi" w:hAnsiTheme="minorHAnsi" w:cstheme="minorHAnsi"/>
          <w:b/>
          <w:szCs w:val="24"/>
        </w:rPr>
      </w:pPr>
    </w:p>
    <w:p w14:paraId="260D1D69" w14:textId="77777777" w:rsidR="00184A1A" w:rsidRDefault="00184A1A" w:rsidP="00184A1A">
      <w:pPr>
        <w:spacing w:line="240" w:lineRule="auto"/>
        <w:rPr>
          <w:rFonts w:asciiTheme="minorHAnsi" w:hAnsiTheme="minorHAnsi" w:cstheme="minorHAnsi"/>
          <w:b/>
          <w:szCs w:val="24"/>
        </w:rPr>
      </w:pPr>
    </w:p>
    <w:p w14:paraId="7B800D25" w14:textId="77777777" w:rsidR="00184A1A" w:rsidRDefault="00184A1A" w:rsidP="00184A1A">
      <w:pPr>
        <w:spacing w:line="240" w:lineRule="auto"/>
        <w:rPr>
          <w:rFonts w:asciiTheme="minorHAnsi" w:hAnsiTheme="minorHAnsi" w:cstheme="minorHAnsi"/>
          <w:spacing w:val="-3"/>
          <w:szCs w:val="24"/>
        </w:rPr>
      </w:pPr>
      <w:r>
        <w:rPr>
          <w:rFonts w:asciiTheme="minorHAnsi" w:hAnsiTheme="minorHAnsi" w:cstheme="minorHAnsi"/>
          <w:spacing w:val="-3"/>
          <w:szCs w:val="24"/>
        </w:rPr>
        <w:t>Objaviti na:</w:t>
      </w:r>
    </w:p>
    <w:p w14:paraId="7A854ADC" w14:textId="77777777" w:rsidR="00184A1A" w:rsidRPr="008967F7" w:rsidRDefault="00184A1A" w:rsidP="00184A1A">
      <w:pPr>
        <w:pStyle w:val="Odstavekseznama"/>
        <w:numPr>
          <w:ilvl w:val="0"/>
          <w:numId w:val="23"/>
        </w:numPr>
        <w:spacing w:line="240" w:lineRule="auto"/>
        <w:rPr>
          <w:rFonts w:asciiTheme="minorHAnsi" w:hAnsiTheme="minorHAnsi" w:cstheme="minorHAnsi"/>
          <w:spacing w:val="-3"/>
        </w:rPr>
      </w:pPr>
      <w:r>
        <w:rPr>
          <w:rFonts w:asciiTheme="minorHAnsi" w:hAnsiTheme="minorHAnsi" w:cstheme="minorHAnsi"/>
          <w:spacing w:val="-3"/>
        </w:rPr>
        <w:t>spletni strani Vrhovnega državnega tožilstva RS.</w:t>
      </w:r>
    </w:p>
    <w:p w14:paraId="383F381E" w14:textId="77777777" w:rsidR="00184A1A" w:rsidRPr="00516B6E" w:rsidRDefault="00184A1A" w:rsidP="00184A1A">
      <w:pPr>
        <w:spacing w:line="240" w:lineRule="auto"/>
        <w:rPr>
          <w:rFonts w:asciiTheme="minorHAnsi" w:hAnsiTheme="minorHAnsi" w:cstheme="minorHAnsi"/>
          <w:b/>
          <w:szCs w:val="24"/>
        </w:rPr>
      </w:pPr>
    </w:p>
    <w:sectPr w:rsidR="00184A1A" w:rsidRPr="00516B6E" w:rsidSect="00CB7FBB">
      <w:footerReference w:type="default" r:id="rId8"/>
      <w:headerReference w:type="first" r:id="rId9"/>
      <w:footerReference w:type="first" r:id="rId10"/>
      <w:pgSz w:w="11906" w:h="16838" w:code="9"/>
      <w:pgMar w:top="1417" w:right="1417" w:bottom="993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35562" w14:textId="77777777" w:rsidR="00AF6C1B" w:rsidRDefault="00AF6C1B" w:rsidP="003B15A3">
      <w:r>
        <w:separator/>
      </w:r>
    </w:p>
  </w:endnote>
  <w:endnote w:type="continuationSeparator" w:id="0">
    <w:p w14:paraId="7D0544CA" w14:textId="77777777" w:rsidR="00AF6C1B" w:rsidRDefault="00AF6C1B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7A7A0" w14:textId="0E37432E" w:rsidR="00B25470" w:rsidRDefault="00857EAA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571C5E08" wp14:editId="76504F3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8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857EAA">
      <w:rPr>
        <w:rFonts w:ascii="Calibri" w:hAnsi="Calibri" w:cs="Calibri"/>
        <w:sz w:val="22"/>
      </w:rPr>
      <w:tab/>
    </w:r>
    <w:r w:rsidR="00B25470" w:rsidRPr="00857EAA">
      <w:rPr>
        <w:rFonts w:ascii="Calibri" w:hAnsi="Calibri" w:cs="Calibri"/>
        <w:sz w:val="22"/>
        <w:szCs w:val="16"/>
      </w:rPr>
      <w:fldChar w:fldCharType="begin"/>
    </w:r>
    <w:r w:rsidR="00B25470" w:rsidRPr="00857EAA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857EAA">
      <w:rPr>
        <w:rFonts w:ascii="Calibri" w:hAnsi="Calibri" w:cs="Calibri"/>
        <w:sz w:val="22"/>
        <w:szCs w:val="16"/>
      </w:rPr>
      <w:fldChar w:fldCharType="separate"/>
    </w:r>
    <w:r w:rsidR="004E06C3" w:rsidRPr="00857EAA">
      <w:rPr>
        <w:rFonts w:ascii="Calibri" w:hAnsi="Calibri" w:cs="Calibri"/>
        <w:noProof/>
        <w:sz w:val="22"/>
        <w:szCs w:val="16"/>
      </w:rPr>
      <w:t>2</w:t>
    </w:r>
    <w:r w:rsidR="00B25470" w:rsidRPr="00857EAA">
      <w:rPr>
        <w:rFonts w:ascii="Calibri" w:hAnsi="Calibri" w:cs="Calibri"/>
        <w:sz w:val="22"/>
        <w:szCs w:val="16"/>
      </w:rPr>
      <w:fldChar w:fldCharType="end"/>
    </w:r>
    <w:r w:rsidR="00B25470" w:rsidRPr="00857EAA">
      <w:rPr>
        <w:rFonts w:ascii="Calibri" w:hAnsi="Calibri" w:cs="Calibri"/>
        <w:noProof/>
        <w:sz w:val="22"/>
        <w:szCs w:val="16"/>
      </w:rPr>
      <w:t xml:space="preserve"> / </w:t>
    </w:r>
    <w:r w:rsidR="00B25470" w:rsidRPr="00857EAA">
      <w:rPr>
        <w:rFonts w:ascii="Calibri" w:hAnsi="Calibri" w:cs="Calibri"/>
        <w:noProof/>
        <w:sz w:val="22"/>
        <w:szCs w:val="16"/>
      </w:rPr>
      <w:fldChar w:fldCharType="begin"/>
    </w:r>
    <w:r w:rsidR="00B25470" w:rsidRPr="00857EAA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857EAA">
      <w:rPr>
        <w:rFonts w:ascii="Calibri" w:hAnsi="Calibri" w:cs="Calibri"/>
        <w:noProof/>
        <w:sz w:val="22"/>
        <w:szCs w:val="16"/>
      </w:rPr>
      <w:fldChar w:fldCharType="separate"/>
    </w:r>
    <w:r w:rsidR="007C0040">
      <w:rPr>
        <w:rFonts w:ascii="Calibri" w:hAnsi="Calibri" w:cs="Calibri"/>
        <w:noProof/>
        <w:sz w:val="22"/>
        <w:szCs w:val="16"/>
      </w:rPr>
      <w:t>3</w:t>
    </w:r>
    <w:r w:rsidR="00B25470" w:rsidRPr="00857EAA">
      <w:rPr>
        <w:rFonts w:ascii="Calibri" w:hAnsi="Calibri" w:cs="Calibri"/>
        <w:noProof/>
        <w:sz w:val="22"/>
        <w:szCs w:val="16"/>
      </w:rPr>
      <w:fldChar w:fldCharType="end"/>
    </w:r>
  </w:p>
  <w:p w14:paraId="3926AA59" w14:textId="77777777" w:rsidR="00857EAA" w:rsidRDefault="00857EAA" w:rsidP="00B25470">
    <w:pPr>
      <w:jc w:val="right"/>
      <w:rPr>
        <w:rFonts w:ascii="Calibri" w:hAnsi="Calibri" w:cs="Calibri"/>
        <w:sz w:val="22"/>
        <w:szCs w:val="16"/>
      </w:rPr>
    </w:pPr>
  </w:p>
  <w:p w14:paraId="1B61F0AD" w14:textId="77777777" w:rsidR="00857EAA" w:rsidRPr="00857EAA" w:rsidRDefault="00857EAA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6EC3" w14:textId="38599912" w:rsidR="007947BD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7A1D3E1F" wp14:editId="4EE530A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0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857EAA">
      <w:rPr>
        <w:rStyle w:val="Xnoga"/>
        <w:rFonts w:ascii="Calibri" w:hAnsi="Calibri" w:cs="Calibri"/>
        <w:sz w:val="22"/>
      </w:rPr>
      <w:tab/>
    </w:r>
    <w:r w:rsidR="007947BD" w:rsidRPr="00857EAA">
      <w:rPr>
        <w:rStyle w:val="Xnoga"/>
        <w:rFonts w:ascii="Calibri" w:hAnsi="Calibri" w:cs="Calibri"/>
        <w:sz w:val="22"/>
      </w:rPr>
      <w:fldChar w:fldCharType="begin"/>
    </w:r>
    <w:r w:rsidR="007947BD" w:rsidRPr="00857EAA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857EAA">
      <w:rPr>
        <w:rStyle w:val="Xnoga"/>
        <w:rFonts w:ascii="Calibri" w:hAnsi="Calibri" w:cs="Calibri"/>
        <w:sz w:val="22"/>
      </w:rPr>
      <w:fldChar w:fldCharType="separate"/>
    </w:r>
    <w:r w:rsidR="00645748" w:rsidRPr="00857EAA">
      <w:rPr>
        <w:rStyle w:val="Xnoga"/>
        <w:rFonts w:ascii="Calibri" w:hAnsi="Calibri" w:cs="Calibri"/>
        <w:noProof/>
        <w:sz w:val="22"/>
      </w:rPr>
      <w:t>1</w:t>
    </w:r>
    <w:r w:rsidR="007947BD" w:rsidRPr="00857EAA">
      <w:rPr>
        <w:rStyle w:val="Xnoga"/>
        <w:rFonts w:ascii="Calibri" w:hAnsi="Calibri" w:cs="Calibri"/>
        <w:sz w:val="22"/>
      </w:rPr>
      <w:fldChar w:fldCharType="end"/>
    </w:r>
    <w:r w:rsidR="007947BD" w:rsidRPr="00857EAA">
      <w:rPr>
        <w:rStyle w:val="Xnoga"/>
        <w:rFonts w:ascii="Calibri" w:hAnsi="Calibri" w:cs="Calibri"/>
        <w:sz w:val="22"/>
      </w:rPr>
      <w:t xml:space="preserve"> / </w:t>
    </w:r>
    <w:r w:rsidR="007947BD" w:rsidRPr="00857EAA">
      <w:rPr>
        <w:rStyle w:val="Xnoga"/>
        <w:rFonts w:ascii="Calibri" w:hAnsi="Calibri" w:cs="Calibri"/>
        <w:sz w:val="22"/>
      </w:rPr>
      <w:fldChar w:fldCharType="begin"/>
    </w:r>
    <w:r w:rsidR="007947BD" w:rsidRPr="00857EAA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857EAA">
      <w:rPr>
        <w:rStyle w:val="Xnoga"/>
        <w:rFonts w:ascii="Calibri" w:hAnsi="Calibri" w:cs="Calibri"/>
        <w:sz w:val="22"/>
      </w:rPr>
      <w:fldChar w:fldCharType="separate"/>
    </w:r>
    <w:r w:rsidR="00842F33">
      <w:rPr>
        <w:rStyle w:val="Xnoga"/>
        <w:rFonts w:ascii="Calibri" w:hAnsi="Calibri" w:cs="Calibri"/>
        <w:noProof/>
        <w:sz w:val="22"/>
      </w:rPr>
      <w:t>1</w:t>
    </w:r>
    <w:r w:rsidR="007947BD" w:rsidRPr="00857EAA">
      <w:rPr>
        <w:rStyle w:val="Xnoga"/>
        <w:rFonts w:ascii="Calibri" w:hAnsi="Calibri" w:cs="Calibri"/>
        <w:sz w:val="22"/>
      </w:rPr>
      <w:fldChar w:fldCharType="end"/>
    </w:r>
  </w:p>
  <w:p w14:paraId="43C1FD5D" w14:textId="77777777" w:rsidR="00857EAA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0421C06A" w14:textId="77777777" w:rsidR="00857EAA" w:rsidRPr="00857EAA" w:rsidRDefault="00857EAA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03ECC" w14:textId="77777777" w:rsidR="00AF6C1B" w:rsidRDefault="00AF6C1B" w:rsidP="003B15A3">
      <w:r>
        <w:separator/>
      </w:r>
    </w:p>
  </w:footnote>
  <w:footnote w:type="continuationSeparator" w:id="0">
    <w:p w14:paraId="0B966CA6" w14:textId="77777777" w:rsidR="00AF6C1B" w:rsidRDefault="00AF6C1B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9E79C" w14:textId="77777777" w:rsidR="00857EAA" w:rsidRDefault="00857EAA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01FBE9EB" wp14:editId="38499671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555499" cy="1045466"/>
          <wp:effectExtent l="0" t="0" r="0" b="0"/>
          <wp:wrapNone/>
          <wp:docPr id="29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5365" cy="1045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971267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5AA9E53D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42CC3D9C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30646B74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177B1C8E" w14:textId="77777777" w:rsidR="00857EAA" w:rsidRDefault="00857EAA">
    <w:pPr>
      <w:pStyle w:val="Glava"/>
      <w:rPr>
        <w:rFonts w:ascii="Calibri" w:hAnsi="Calibri" w:cs="Calibri"/>
        <w:sz w:val="22"/>
      </w:rPr>
    </w:pPr>
  </w:p>
  <w:p w14:paraId="69033E23" w14:textId="77777777" w:rsidR="00857EAA" w:rsidRPr="00857EAA" w:rsidRDefault="00857EAA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35481"/>
    <w:multiLevelType w:val="hybridMultilevel"/>
    <w:tmpl w:val="4C1A16EC"/>
    <w:lvl w:ilvl="0" w:tplc="1D20CA40">
      <w:start w:val="1"/>
      <w:numFmt w:val="bullet"/>
      <w:lvlText w:val=""/>
      <w:lvlJc w:val="left"/>
      <w:pPr>
        <w:tabs>
          <w:tab w:val="num" w:pos="568"/>
        </w:tabs>
        <w:ind w:left="568" w:hanging="284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E46A9"/>
    <w:multiLevelType w:val="hybridMultilevel"/>
    <w:tmpl w:val="05FCE650"/>
    <w:lvl w:ilvl="0" w:tplc="EC203E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97BD8"/>
    <w:multiLevelType w:val="hybridMultilevel"/>
    <w:tmpl w:val="CF4C4C74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C7F83"/>
    <w:multiLevelType w:val="hybridMultilevel"/>
    <w:tmpl w:val="FB56CE3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6000DD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21E89"/>
    <w:multiLevelType w:val="hybridMultilevel"/>
    <w:tmpl w:val="B50CFB62"/>
    <w:lvl w:ilvl="0" w:tplc="A5203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F35122"/>
    <w:multiLevelType w:val="hybridMultilevel"/>
    <w:tmpl w:val="B25862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377DDD"/>
    <w:multiLevelType w:val="hybridMultilevel"/>
    <w:tmpl w:val="759C7A5E"/>
    <w:lvl w:ilvl="0" w:tplc="8CB6A7E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75C4B"/>
    <w:multiLevelType w:val="hybridMultilevel"/>
    <w:tmpl w:val="DBE45A2A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11C43"/>
    <w:multiLevelType w:val="hybridMultilevel"/>
    <w:tmpl w:val="F62A2D60"/>
    <w:lvl w:ilvl="0" w:tplc="D61224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2754AF"/>
    <w:multiLevelType w:val="hybridMultilevel"/>
    <w:tmpl w:val="0CEAC36A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70F4D"/>
    <w:multiLevelType w:val="hybridMultilevel"/>
    <w:tmpl w:val="78864CEA"/>
    <w:lvl w:ilvl="0" w:tplc="3BEAFF4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25486"/>
    <w:multiLevelType w:val="hybridMultilevel"/>
    <w:tmpl w:val="E04EA3D6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34894"/>
    <w:multiLevelType w:val="hybridMultilevel"/>
    <w:tmpl w:val="196A81DE"/>
    <w:lvl w:ilvl="0" w:tplc="60561838">
      <w:start w:val="1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C1A2E"/>
    <w:multiLevelType w:val="hybridMultilevel"/>
    <w:tmpl w:val="0D0E41F2"/>
    <w:lvl w:ilvl="0" w:tplc="1E7A7C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F46BF0"/>
    <w:multiLevelType w:val="hybridMultilevel"/>
    <w:tmpl w:val="25C8EC2A"/>
    <w:lvl w:ilvl="0" w:tplc="FFB0C5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426D3E"/>
    <w:multiLevelType w:val="hybridMultilevel"/>
    <w:tmpl w:val="7BE46D54"/>
    <w:lvl w:ilvl="0" w:tplc="668CA9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37055"/>
    <w:multiLevelType w:val="hybridMultilevel"/>
    <w:tmpl w:val="55528372"/>
    <w:lvl w:ilvl="0" w:tplc="FE0CDD66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8A5B05"/>
    <w:multiLevelType w:val="hybridMultilevel"/>
    <w:tmpl w:val="4A003BE8"/>
    <w:lvl w:ilvl="0" w:tplc="FFB0C57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F72F2D"/>
    <w:multiLevelType w:val="hybridMultilevel"/>
    <w:tmpl w:val="09A8EEBA"/>
    <w:lvl w:ilvl="0" w:tplc="6056183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PMingLiU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3A3633"/>
    <w:multiLevelType w:val="hybridMultilevel"/>
    <w:tmpl w:val="06A8D1E8"/>
    <w:lvl w:ilvl="0" w:tplc="FFB0C57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33849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5697812">
    <w:abstractNumId w:val="15"/>
  </w:num>
  <w:num w:numId="3" w16cid:durableId="1792624249">
    <w:abstractNumId w:val="21"/>
  </w:num>
  <w:num w:numId="4" w16cid:durableId="1248462143">
    <w:abstractNumId w:val="12"/>
  </w:num>
  <w:num w:numId="5" w16cid:durableId="104472086">
    <w:abstractNumId w:val="14"/>
  </w:num>
  <w:num w:numId="6" w16cid:durableId="853375542">
    <w:abstractNumId w:val="3"/>
  </w:num>
  <w:num w:numId="7" w16cid:durableId="575210710">
    <w:abstractNumId w:val="18"/>
  </w:num>
  <w:num w:numId="8" w16cid:durableId="1124814240">
    <w:abstractNumId w:val="8"/>
  </w:num>
  <w:num w:numId="9" w16cid:durableId="1109160896">
    <w:abstractNumId w:val="6"/>
  </w:num>
  <w:num w:numId="10" w16cid:durableId="641809478">
    <w:abstractNumId w:val="2"/>
  </w:num>
  <w:num w:numId="11" w16cid:durableId="1903102266">
    <w:abstractNumId w:val="13"/>
  </w:num>
  <w:num w:numId="12" w16cid:durableId="1624533224">
    <w:abstractNumId w:val="11"/>
  </w:num>
  <w:num w:numId="13" w16cid:durableId="1974211008">
    <w:abstractNumId w:val="1"/>
  </w:num>
  <w:num w:numId="14" w16cid:durableId="1356424860">
    <w:abstractNumId w:val="0"/>
  </w:num>
  <w:num w:numId="15" w16cid:durableId="986280174">
    <w:abstractNumId w:val="19"/>
  </w:num>
  <w:num w:numId="16" w16cid:durableId="2023162855">
    <w:abstractNumId w:val="20"/>
  </w:num>
  <w:num w:numId="17" w16cid:durableId="936182077">
    <w:abstractNumId w:val="7"/>
  </w:num>
  <w:num w:numId="18" w16cid:durableId="1024015931">
    <w:abstractNumId w:val="4"/>
  </w:num>
  <w:num w:numId="19" w16cid:durableId="1720588457">
    <w:abstractNumId w:val="10"/>
  </w:num>
  <w:num w:numId="20" w16cid:durableId="2004624315">
    <w:abstractNumId w:val="22"/>
  </w:num>
  <w:num w:numId="21" w16cid:durableId="424620707">
    <w:abstractNumId w:val="17"/>
  </w:num>
  <w:num w:numId="22" w16cid:durableId="2138527870">
    <w:abstractNumId w:val="16"/>
  </w:num>
  <w:num w:numId="23" w16cid:durableId="14815796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removePersonalInformation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0372D2"/>
    <w:rsid w:val="00060DD6"/>
    <w:rsid w:val="00082FB3"/>
    <w:rsid w:val="000B39AB"/>
    <w:rsid w:val="000D0DEA"/>
    <w:rsid w:val="000D282F"/>
    <w:rsid w:val="000E35CF"/>
    <w:rsid w:val="0010411B"/>
    <w:rsid w:val="00115D64"/>
    <w:rsid w:val="0012716B"/>
    <w:rsid w:val="00141F56"/>
    <w:rsid w:val="001450F3"/>
    <w:rsid w:val="0015675D"/>
    <w:rsid w:val="00166614"/>
    <w:rsid w:val="00184A1A"/>
    <w:rsid w:val="001B6E3A"/>
    <w:rsid w:val="001C5A33"/>
    <w:rsid w:val="001D085A"/>
    <w:rsid w:val="001D3843"/>
    <w:rsid w:val="001E1495"/>
    <w:rsid w:val="0020134F"/>
    <w:rsid w:val="00215B26"/>
    <w:rsid w:val="002212F1"/>
    <w:rsid w:val="00233782"/>
    <w:rsid w:val="00234483"/>
    <w:rsid w:val="00235B6F"/>
    <w:rsid w:val="00252124"/>
    <w:rsid w:val="002618EB"/>
    <w:rsid w:val="00263E6A"/>
    <w:rsid w:val="00294599"/>
    <w:rsid w:val="002A2E1B"/>
    <w:rsid w:val="002A799B"/>
    <w:rsid w:val="002C1660"/>
    <w:rsid w:val="002D26F6"/>
    <w:rsid w:val="002E4BC0"/>
    <w:rsid w:val="003172B7"/>
    <w:rsid w:val="00323386"/>
    <w:rsid w:val="0037576F"/>
    <w:rsid w:val="00381B26"/>
    <w:rsid w:val="00382D94"/>
    <w:rsid w:val="003A03BB"/>
    <w:rsid w:val="003B15A3"/>
    <w:rsid w:val="003B6633"/>
    <w:rsid w:val="003E7A7D"/>
    <w:rsid w:val="00407490"/>
    <w:rsid w:val="00407583"/>
    <w:rsid w:val="004101D1"/>
    <w:rsid w:val="00410677"/>
    <w:rsid w:val="00416C2D"/>
    <w:rsid w:val="004322C0"/>
    <w:rsid w:val="004340E4"/>
    <w:rsid w:val="00435128"/>
    <w:rsid w:val="004577D4"/>
    <w:rsid w:val="00466606"/>
    <w:rsid w:val="00467831"/>
    <w:rsid w:val="00490967"/>
    <w:rsid w:val="004B0ED8"/>
    <w:rsid w:val="004B6147"/>
    <w:rsid w:val="004E06C3"/>
    <w:rsid w:val="005003DD"/>
    <w:rsid w:val="00516B6E"/>
    <w:rsid w:val="005209DB"/>
    <w:rsid w:val="00546CE9"/>
    <w:rsid w:val="0055528E"/>
    <w:rsid w:val="00581947"/>
    <w:rsid w:val="005A611F"/>
    <w:rsid w:val="005C79BF"/>
    <w:rsid w:val="005D686B"/>
    <w:rsid w:val="005F23D8"/>
    <w:rsid w:val="006114A4"/>
    <w:rsid w:val="00626923"/>
    <w:rsid w:val="00645748"/>
    <w:rsid w:val="00655834"/>
    <w:rsid w:val="00663F77"/>
    <w:rsid w:val="006E052A"/>
    <w:rsid w:val="006F24F1"/>
    <w:rsid w:val="006F67E4"/>
    <w:rsid w:val="00720990"/>
    <w:rsid w:val="007947BD"/>
    <w:rsid w:val="0079751F"/>
    <w:rsid w:val="007A366F"/>
    <w:rsid w:val="007C0040"/>
    <w:rsid w:val="007C7EFD"/>
    <w:rsid w:val="007E07A0"/>
    <w:rsid w:val="007F17B1"/>
    <w:rsid w:val="007F4EBD"/>
    <w:rsid w:val="00801613"/>
    <w:rsid w:val="00804A71"/>
    <w:rsid w:val="008060BD"/>
    <w:rsid w:val="00821465"/>
    <w:rsid w:val="00842F33"/>
    <w:rsid w:val="00857EAA"/>
    <w:rsid w:val="008626F3"/>
    <w:rsid w:val="00884D2A"/>
    <w:rsid w:val="0089418B"/>
    <w:rsid w:val="00896AE8"/>
    <w:rsid w:val="008B1D32"/>
    <w:rsid w:val="008B37CA"/>
    <w:rsid w:val="008D0F17"/>
    <w:rsid w:val="008E2327"/>
    <w:rsid w:val="008E76F3"/>
    <w:rsid w:val="008F5079"/>
    <w:rsid w:val="00923478"/>
    <w:rsid w:val="009427C8"/>
    <w:rsid w:val="00954D97"/>
    <w:rsid w:val="00974D4A"/>
    <w:rsid w:val="00984C26"/>
    <w:rsid w:val="009852F1"/>
    <w:rsid w:val="009B6869"/>
    <w:rsid w:val="009D218F"/>
    <w:rsid w:val="00A07467"/>
    <w:rsid w:val="00A30581"/>
    <w:rsid w:val="00A52E5D"/>
    <w:rsid w:val="00A55061"/>
    <w:rsid w:val="00A92B8E"/>
    <w:rsid w:val="00A96008"/>
    <w:rsid w:val="00AD2748"/>
    <w:rsid w:val="00AF5303"/>
    <w:rsid w:val="00AF6C1B"/>
    <w:rsid w:val="00B0032F"/>
    <w:rsid w:val="00B131C7"/>
    <w:rsid w:val="00B25470"/>
    <w:rsid w:val="00B43A2D"/>
    <w:rsid w:val="00B474F0"/>
    <w:rsid w:val="00B508B1"/>
    <w:rsid w:val="00B6159B"/>
    <w:rsid w:val="00B74C96"/>
    <w:rsid w:val="00BA3EC6"/>
    <w:rsid w:val="00BA4070"/>
    <w:rsid w:val="00BB0865"/>
    <w:rsid w:val="00BF2391"/>
    <w:rsid w:val="00C1385F"/>
    <w:rsid w:val="00C213B5"/>
    <w:rsid w:val="00C255F3"/>
    <w:rsid w:val="00C524DE"/>
    <w:rsid w:val="00C54983"/>
    <w:rsid w:val="00C567CC"/>
    <w:rsid w:val="00C64D5E"/>
    <w:rsid w:val="00C7569E"/>
    <w:rsid w:val="00CA1904"/>
    <w:rsid w:val="00CB7FBB"/>
    <w:rsid w:val="00CC0ACE"/>
    <w:rsid w:val="00CF0E26"/>
    <w:rsid w:val="00D16017"/>
    <w:rsid w:val="00D33AE3"/>
    <w:rsid w:val="00D34EBE"/>
    <w:rsid w:val="00D43E2B"/>
    <w:rsid w:val="00D54D08"/>
    <w:rsid w:val="00D5573E"/>
    <w:rsid w:val="00DA6CFE"/>
    <w:rsid w:val="00DA7A93"/>
    <w:rsid w:val="00DB3986"/>
    <w:rsid w:val="00DB5744"/>
    <w:rsid w:val="00DE1C18"/>
    <w:rsid w:val="00E00EAA"/>
    <w:rsid w:val="00E040CE"/>
    <w:rsid w:val="00E1110E"/>
    <w:rsid w:val="00E42394"/>
    <w:rsid w:val="00E92707"/>
    <w:rsid w:val="00E939B1"/>
    <w:rsid w:val="00E941E5"/>
    <w:rsid w:val="00E97854"/>
    <w:rsid w:val="00EC3EBF"/>
    <w:rsid w:val="00EE0AC0"/>
    <w:rsid w:val="00EE7F44"/>
    <w:rsid w:val="00EF1D9D"/>
    <w:rsid w:val="00F12233"/>
    <w:rsid w:val="00F22FE8"/>
    <w:rsid w:val="00F303F4"/>
    <w:rsid w:val="00F3340F"/>
    <w:rsid w:val="00F72836"/>
    <w:rsid w:val="00F749D8"/>
    <w:rsid w:val="00F810B1"/>
    <w:rsid w:val="00F85914"/>
    <w:rsid w:val="00FD1036"/>
    <w:rsid w:val="00FE2F59"/>
    <w:rsid w:val="00FE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E12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5B6F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character" w:styleId="Hiperpovezava">
    <w:name w:val="Hyperlink"/>
    <w:unhideWhenUsed/>
    <w:rsid w:val="00884D2A"/>
    <w:rPr>
      <w:color w:val="0000FF"/>
      <w:u w:val="single"/>
    </w:rPr>
  </w:style>
  <w:style w:type="paragraph" w:styleId="Navadensplet">
    <w:name w:val="Normal (Web)"/>
    <w:basedOn w:val="Navaden"/>
    <w:uiPriority w:val="99"/>
    <w:rsid w:val="00884D2A"/>
    <w:pPr>
      <w:spacing w:line="240" w:lineRule="auto"/>
      <w:jc w:val="left"/>
    </w:pPr>
    <w:rPr>
      <w:rFonts w:ascii="Verdana" w:hAnsi="Verdana"/>
      <w:color w:val="4F4F4F"/>
      <w:sz w:val="17"/>
      <w:szCs w:val="17"/>
      <w:lang w:eastAsia="sl-SI"/>
    </w:rPr>
  </w:style>
  <w:style w:type="paragraph" w:styleId="Odstavekseznama">
    <w:name w:val="List Paragraph"/>
    <w:basedOn w:val="Navaden"/>
    <w:uiPriority w:val="34"/>
    <w:qFormat/>
    <w:rsid w:val="00884D2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B474F0"/>
    <w:pPr>
      <w:spacing w:after="120" w:line="240" w:lineRule="auto"/>
      <w:jc w:val="left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B474F0"/>
    <w:rPr>
      <w:rFonts w:ascii="Times New Roman" w:eastAsia="Times New Roman" w:hAnsi="Times New Roman"/>
      <w:sz w:val="24"/>
      <w:szCs w:val="24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A30581"/>
    <w:rPr>
      <w:sz w:val="16"/>
      <w:szCs w:val="16"/>
    </w:rPr>
  </w:style>
  <w:style w:type="paragraph" w:styleId="Revizija">
    <w:name w:val="Revision"/>
    <w:hidden/>
    <w:uiPriority w:val="99"/>
    <w:semiHidden/>
    <w:rsid w:val="00C255F3"/>
    <w:rPr>
      <w:rFonts w:ascii="Times New Roman" w:eastAsia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F4F4094-C18A-4A65-9F1D-F28A0E923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81</Words>
  <Characters>460</Characters>
  <Application>Microsoft Office Word</Application>
  <DocSecurity>0</DocSecurity>
  <Lines>18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2025-12-24T12:12:00Z</dcterms:created>
  <dcterms:modified xsi:type="dcterms:W3CDTF">2025-12-24T12:15:00Z</dcterms:modified>
</cp:coreProperties>
</file>