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0B81" w14:textId="77777777" w:rsidR="00271B92" w:rsidRDefault="00271B92" w:rsidP="00271B92">
      <w:pP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</w:pPr>
      <w:r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>Številka:</w:t>
      </w:r>
      <w:r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ab/>
        <w:t>CE-Tu-</w:t>
      </w:r>
      <w:r w:rsidRPr="00271B92"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>20-4/2/2025</w:t>
      </w:r>
      <w:r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>/SKR/tor</w:t>
      </w:r>
    </w:p>
    <w:p w14:paraId="6C2B2036" w14:textId="77777777" w:rsidR="00271B92" w:rsidRDefault="00271B92" w:rsidP="00271B92">
      <w:pP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</w:pPr>
      <w:r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>Datum:</w:t>
      </w:r>
      <w:r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  <w:tab/>
        <w:t>29. 12. 2025</w:t>
      </w:r>
    </w:p>
    <w:p w14:paraId="4D7FBB57" w14:textId="77777777" w:rsidR="00271B92" w:rsidRDefault="00271B92" w:rsidP="00271B92">
      <w:pP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</w:pPr>
    </w:p>
    <w:p w14:paraId="3842DF09" w14:textId="77777777" w:rsidR="00271B92" w:rsidRDefault="00271B92" w:rsidP="00271B92">
      <w:pP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</w:pPr>
    </w:p>
    <w:p w14:paraId="78731B5B" w14:textId="77777777" w:rsidR="00271B92" w:rsidRDefault="00271B92" w:rsidP="00271B92">
      <w:pPr>
        <w:ind w:left="1410" w:hanging="141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OBVESTILO O USPELEM POSTOPKU JAVNE OBJAVE</w:t>
      </w:r>
    </w:p>
    <w:p w14:paraId="72ED7003" w14:textId="77777777" w:rsidR="00271B92" w:rsidRDefault="00271B92" w:rsidP="00271B92">
      <w:pPr>
        <w:ind w:left="1410" w:hanging="1410"/>
        <w:rPr>
          <w:rFonts w:asciiTheme="minorHAnsi" w:hAnsiTheme="minorHAnsi" w:cstheme="minorHAnsi"/>
          <w:b/>
          <w:bCs/>
        </w:rPr>
      </w:pPr>
    </w:p>
    <w:p w14:paraId="19EF09F8" w14:textId="5FA40FE0" w:rsidR="00271B92" w:rsidRDefault="00271B92" w:rsidP="00271B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Obveščamo vas, da je bil postopek javne objave za zasedbo enega prostega strokovno tehničnega delovnega mesta administrator V za nedoločen čas na Okrožnem državnem tožilstvu v Celju, objavljen na spletni strani Vrhovnega državnega tožilstva RS in na Zavodu Republike Slovenije za zaposlovanje dne 26. 8. 2025,  uspešno zaključen, in sicer je bil</w:t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dne 21. 11. 2025 izbrana kandidatka.</w:t>
      </w:r>
    </w:p>
    <w:p w14:paraId="025E31B6" w14:textId="77777777" w:rsidR="00271B92" w:rsidRDefault="00271B92" w:rsidP="00271B92">
      <w:pPr>
        <w:rPr>
          <w:rFonts w:asciiTheme="minorHAnsi" w:hAnsiTheme="minorHAnsi" w:cstheme="minorHAnsi"/>
        </w:rPr>
      </w:pPr>
    </w:p>
    <w:p w14:paraId="72A5B296" w14:textId="77777777" w:rsidR="00271B92" w:rsidRDefault="00271B92" w:rsidP="00271B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Prijavljeni kandidati imajo pravico zahtevati, da se jim vrnejo dokumenti, ki so jih predložili kot dokaz za izpolnjevanje zahtevanih pogojev za opravljanje dela. Zaprosilo za vrnitev dokumentov lahko pošljejo na e-naslov: </w:t>
      </w:r>
      <w:hyperlink r:id="rId7" w:history="1">
        <w:r>
          <w:rPr>
            <w:rStyle w:val="Hiperpovezava"/>
            <w:rFonts w:asciiTheme="minorHAnsi" w:eastAsia="Arial Unicode MS" w:hAnsiTheme="minorHAnsi" w:cstheme="minorHAnsi"/>
          </w:rPr>
          <w:t>kadrovska.celje@dt-rs.si</w:t>
        </w:r>
      </w:hyperlink>
      <w:r>
        <w:rPr>
          <w:rFonts w:asciiTheme="minorHAnsi" w:hAnsiTheme="minorHAnsi" w:cstheme="minorHAnsi"/>
        </w:rPr>
        <w:t xml:space="preserve">. </w:t>
      </w:r>
    </w:p>
    <w:p w14:paraId="59C1096C" w14:textId="77777777" w:rsidR="00271B92" w:rsidRDefault="00271B92" w:rsidP="00271B92">
      <w:pPr>
        <w:rPr>
          <w:rFonts w:asciiTheme="minorHAnsi" w:hAnsiTheme="minorHAnsi" w:cstheme="minorHAnsi"/>
          <w:b/>
          <w:bCs/>
        </w:rPr>
      </w:pPr>
    </w:p>
    <w:p w14:paraId="5D935869" w14:textId="77777777" w:rsidR="00271B92" w:rsidRDefault="00271B92" w:rsidP="00271B92">
      <w:pPr>
        <w:rPr>
          <w:rFonts w:asciiTheme="minorHAnsi" w:hAnsiTheme="minorHAnsi" w:cstheme="minorHAnsi"/>
        </w:rPr>
      </w:pPr>
    </w:p>
    <w:p w14:paraId="78B3AEB9" w14:textId="77777777" w:rsidR="00271B92" w:rsidRDefault="00271B92" w:rsidP="00271B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 spoštovanjem,</w:t>
      </w:r>
    </w:p>
    <w:p w14:paraId="2042F5B5" w14:textId="77777777" w:rsidR="00271B92" w:rsidRDefault="00271B92" w:rsidP="00271B92">
      <w:pPr>
        <w:rPr>
          <w:rFonts w:asciiTheme="minorHAnsi" w:hAnsiTheme="minorHAnsi" w:cstheme="minorHAnsi"/>
        </w:rPr>
      </w:pPr>
    </w:p>
    <w:p w14:paraId="43D8D607" w14:textId="77777777" w:rsidR="00271B92" w:rsidRDefault="00271B92" w:rsidP="00271B92">
      <w:pPr>
        <w:rPr>
          <w:rFonts w:asciiTheme="minorHAnsi" w:hAnsiTheme="minorHAnsi" w:cstheme="minorHAnsi"/>
        </w:rPr>
      </w:pPr>
    </w:p>
    <w:p w14:paraId="7097AA00" w14:textId="77777777" w:rsidR="00271B92" w:rsidRDefault="00271B92" w:rsidP="00271B92">
      <w:pPr>
        <w:rPr>
          <w:rFonts w:asciiTheme="minorHAnsi" w:hAnsiTheme="minorHAnsi" w:cstheme="minorHAnsi"/>
        </w:rPr>
      </w:pPr>
    </w:p>
    <w:p w14:paraId="0561AB94" w14:textId="77777777" w:rsidR="00271B92" w:rsidRDefault="00271B92" w:rsidP="00271B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        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>mag. Simona Kuzman Razgoršek</w:t>
      </w:r>
    </w:p>
    <w:p w14:paraId="0EFFFDB2" w14:textId="77777777" w:rsidR="00271B92" w:rsidRDefault="00271B92" w:rsidP="00271B92">
      <w:pPr>
        <w:ind w:left="4956" w:firstLine="70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višja državna tožilka</w:t>
      </w:r>
    </w:p>
    <w:p w14:paraId="0DB46099" w14:textId="77777777" w:rsidR="00271B92" w:rsidRDefault="00271B92" w:rsidP="00271B92">
      <w:pPr>
        <w:ind w:left="4956" w:firstLine="70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   vodja tožilstva</w:t>
      </w:r>
    </w:p>
    <w:p w14:paraId="5BEA7345" w14:textId="77777777" w:rsidR="00271B92" w:rsidRDefault="00271B92" w:rsidP="00271B92">
      <w:pP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bdr w:val="none" w:sz="0" w:space="0" w:color="auto" w:frame="1"/>
          <w:lang w:eastAsia="sl-SI"/>
        </w:rPr>
      </w:pPr>
    </w:p>
    <w:p w14:paraId="4C5505EB" w14:textId="77777777" w:rsidR="00271B92" w:rsidRDefault="00271B92" w:rsidP="00271B92">
      <w:pPr>
        <w:rPr>
          <w:rFonts w:ascii="Calibri" w:eastAsia="Arial Unicode MS" w:hAnsi="Calibri" w:cs="Calibri"/>
          <w:color w:val="010000"/>
          <w:szCs w:val="24"/>
          <w:bdr w:val="none" w:sz="0" w:space="0" w:color="auto" w:frame="1"/>
          <w:lang w:eastAsia="sl-SI"/>
        </w:rPr>
      </w:pPr>
    </w:p>
    <w:p w14:paraId="74D0D8C4" w14:textId="77777777" w:rsidR="00271B92" w:rsidRDefault="00271B92" w:rsidP="00271B92">
      <w:pPr>
        <w:jc w:val="left"/>
        <w:rPr>
          <w:rFonts w:ascii="Calibri" w:eastAsia="Arial Unicode MS" w:hAnsi="Calibri" w:cs="Calibri"/>
          <w:color w:val="010000"/>
          <w:szCs w:val="24"/>
          <w:bdr w:val="none" w:sz="0" w:space="0" w:color="auto" w:frame="1"/>
          <w:lang w:eastAsia="sl-SI"/>
        </w:rPr>
      </w:pPr>
    </w:p>
    <w:p w14:paraId="0B18D396" w14:textId="77777777" w:rsidR="00271B92" w:rsidRDefault="00271B92" w:rsidP="00271B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Objaviti:</w:t>
      </w:r>
    </w:p>
    <w:p w14:paraId="5279E90C" w14:textId="77777777" w:rsidR="00271B92" w:rsidRDefault="00271B92" w:rsidP="00271B92">
      <w:pPr>
        <w:pStyle w:val="Odstavekseznama"/>
        <w:numPr>
          <w:ilvl w:val="0"/>
          <w:numId w:val="1"/>
        </w:num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na spletni strani VDT RS</w:t>
      </w:r>
    </w:p>
    <w:p w14:paraId="29EE5D1C" w14:textId="77777777" w:rsidR="00271B92" w:rsidRDefault="00271B92" w:rsidP="00271B92">
      <w:pPr>
        <w:rPr>
          <w:rFonts w:ascii="Calibri" w:hAnsi="Calibri" w:cs="Calibri"/>
          <w:color w:val="010000"/>
          <w:szCs w:val="24"/>
          <w:lang w:eastAsia="sl-SI"/>
        </w:rPr>
      </w:pPr>
    </w:p>
    <w:p w14:paraId="3876B64B" w14:textId="77777777" w:rsidR="00271B92" w:rsidRDefault="00271B92" w:rsidP="00271B92">
      <w:p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Vložiti:</w:t>
      </w:r>
    </w:p>
    <w:p w14:paraId="3D3C1AC9" w14:textId="77777777" w:rsidR="00271B92" w:rsidRDefault="00271B92" w:rsidP="00271B92">
      <w:pPr>
        <w:pStyle w:val="Odstavekseznama"/>
        <w:numPr>
          <w:ilvl w:val="0"/>
          <w:numId w:val="1"/>
        </w:numPr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hAnsi="Calibri" w:cs="Calibri"/>
          <w:color w:val="010000"/>
          <w:szCs w:val="24"/>
          <w:lang w:eastAsia="sl-SI"/>
        </w:rPr>
        <w:t>v Tu spis</w:t>
      </w:r>
    </w:p>
    <w:p w14:paraId="45DC6C0F" w14:textId="77777777" w:rsidR="00271B92" w:rsidRDefault="00271B92" w:rsidP="00271B92">
      <w:pPr>
        <w:rPr>
          <w:rFonts w:ascii="Calibri" w:hAnsi="Calibri" w:cs="Calibri"/>
          <w:color w:val="010000"/>
          <w:szCs w:val="24"/>
          <w:lang w:eastAsia="sl-SI"/>
        </w:rPr>
      </w:pPr>
    </w:p>
    <w:p w14:paraId="342A4987" w14:textId="77777777" w:rsidR="00271B92" w:rsidRDefault="00271B92" w:rsidP="00271B92">
      <w:pPr>
        <w:tabs>
          <w:tab w:val="center" w:pos="6804"/>
        </w:tabs>
        <w:rPr>
          <w:rFonts w:ascii="Calibri" w:hAnsi="Calibri" w:cs="Calibri"/>
          <w:color w:val="010000"/>
          <w:szCs w:val="24"/>
          <w:lang w:eastAsia="sl-SI"/>
        </w:rPr>
      </w:pP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ab/>
      </w:r>
    </w:p>
    <w:p w14:paraId="01DCCF17" w14:textId="77777777" w:rsidR="001C23E7" w:rsidRPr="00A0224A" w:rsidRDefault="001C23E7" w:rsidP="00A0224A">
      <w:pPr>
        <w:rPr>
          <w:rFonts w:ascii="Calibri" w:hAnsi="Calibri" w:cs="Calibri"/>
        </w:rPr>
      </w:pPr>
    </w:p>
    <w:sectPr w:rsidR="001C23E7" w:rsidRPr="00A0224A" w:rsidSect="006475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5358C" w14:textId="77777777" w:rsidR="00EB5CF6" w:rsidRDefault="00EB5CF6" w:rsidP="003B15A3">
      <w:r>
        <w:separator/>
      </w:r>
    </w:p>
  </w:endnote>
  <w:endnote w:type="continuationSeparator" w:id="0">
    <w:p w14:paraId="4D05DCEC" w14:textId="77777777" w:rsidR="00EB5CF6" w:rsidRDefault="00EB5CF6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3961" w14:textId="1D4F1045" w:rsidR="00647555" w:rsidRDefault="00647555">
    <w:pPr>
      <w:pStyle w:val="Nog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2FF164" wp14:editId="209BEEA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B985" w14:textId="6390C722" w:rsidR="00B25470" w:rsidRDefault="0064755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9264" behindDoc="1" locked="0" layoutInCell="1" allowOverlap="1" wp14:anchorId="443453D2" wp14:editId="4C9F18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A0224A">
      <w:rPr>
        <w:rFonts w:ascii="Calibri" w:hAnsi="Calibri" w:cs="Calibri"/>
        <w:sz w:val="22"/>
      </w:rPr>
      <w:tab/>
    </w:r>
    <w:r w:rsidR="00B25470" w:rsidRPr="00A0224A">
      <w:rPr>
        <w:rFonts w:ascii="Calibri" w:hAnsi="Calibri" w:cs="Calibri"/>
        <w:sz w:val="22"/>
        <w:szCs w:val="16"/>
      </w:rPr>
      <w:fldChar w:fldCharType="begin"/>
    </w:r>
    <w:r w:rsidR="00B25470" w:rsidRPr="00A0224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A0224A">
      <w:rPr>
        <w:rFonts w:ascii="Calibri" w:hAnsi="Calibri" w:cs="Calibri"/>
        <w:sz w:val="22"/>
        <w:szCs w:val="16"/>
      </w:rPr>
      <w:fldChar w:fldCharType="separate"/>
    </w:r>
    <w:r w:rsidR="004E06C3" w:rsidRPr="00A0224A">
      <w:rPr>
        <w:rFonts w:ascii="Calibri" w:hAnsi="Calibri" w:cs="Calibri"/>
        <w:noProof/>
        <w:sz w:val="22"/>
        <w:szCs w:val="16"/>
      </w:rPr>
      <w:t>2</w:t>
    </w:r>
    <w:r w:rsidR="00B25470" w:rsidRPr="00A0224A">
      <w:rPr>
        <w:rFonts w:ascii="Calibri" w:hAnsi="Calibri" w:cs="Calibri"/>
        <w:sz w:val="22"/>
        <w:szCs w:val="16"/>
      </w:rPr>
      <w:fldChar w:fldCharType="end"/>
    </w:r>
    <w:r w:rsidR="00B25470" w:rsidRPr="00A0224A">
      <w:rPr>
        <w:rFonts w:ascii="Calibri" w:hAnsi="Calibri" w:cs="Calibri"/>
        <w:noProof/>
        <w:sz w:val="22"/>
        <w:szCs w:val="16"/>
      </w:rPr>
      <w:t xml:space="preserve"> / </w:t>
    </w:r>
    <w:r w:rsidR="00B25470" w:rsidRPr="00A0224A">
      <w:rPr>
        <w:rFonts w:ascii="Calibri" w:hAnsi="Calibri" w:cs="Calibri"/>
        <w:noProof/>
        <w:sz w:val="22"/>
        <w:szCs w:val="16"/>
      </w:rPr>
      <w:fldChar w:fldCharType="begin"/>
    </w:r>
    <w:r w:rsidR="00B25470" w:rsidRPr="00A0224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A0224A">
      <w:rPr>
        <w:rFonts w:ascii="Calibri" w:hAnsi="Calibri" w:cs="Calibri"/>
        <w:noProof/>
        <w:sz w:val="22"/>
        <w:szCs w:val="16"/>
      </w:rPr>
      <w:fldChar w:fldCharType="separate"/>
    </w:r>
    <w:r w:rsidR="00A0224A">
      <w:rPr>
        <w:rFonts w:ascii="Calibri" w:hAnsi="Calibri" w:cs="Calibri"/>
        <w:noProof/>
        <w:sz w:val="22"/>
        <w:szCs w:val="16"/>
      </w:rPr>
      <w:t>1</w:t>
    </w:r>
    <w:r w:rsidR="00B25470" w:rsidRPr="00A0224A">
      <w:rPr>
        <w:rFonts w:ascii="Calibri" w:hAnsi="Calibri" w:cs="Calibri"/>
        <w:noProof/>
        <w:sz w:val="22"/>
        <w:szCs w:val="16"/>
      </w:rPr>
      <w:fldChar w:fldCharType="end"/>
    </w:r>
  </w:p>
  <w:p w14:paraId="144DD05A" w14:textId="77777777" w:rsidR="00A0224A" w:rsidRDefault="00A0224A" w:rsidP="00B25470">
    <w:pPr>
      <w:jc w:val="right"/>
      <w:rPr>
        <w:rFonts w:ascii="Calibri" w:hAnsi="Calibri" w:cs="Calibri"/>
        <w:sz w:val="22"/>
        <w:szCs w:val="16"/>
      </w:rPr>
    </w:pPr>
  </w:p>
  <w:p w14:paraId="083EC68B" w14:textId="77777777" w:rsidR="00A0224A" w:rsidRPr="00A0224A" w:rsidRDefault="00A0224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9F68" w14:textId="79440A8A" w:rsidR="00795FAD" w:rsidRDefault="0064755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60288" behindDoc="1" locked="0" layoutInCell="1" allowOverlap="1" wp14:anchorId="5AC82B57" wp14:editId="3DB7B13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230" cy="649292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5FAD" w:rsidRPr="00A0224A">
      <w:rPr>
        <w:rStyle w:val="Xnoga"/>
        <w:rFonts w:ascii="Calibri" w:hAnsi="Calibri" w:cs="Calibri"/>
        <w:sz w:val="22"/>
      </w:rPr>
      <w:tab/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PAGE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A2AFB" w:rsidRPr="00A0224A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  <w:r w:rsidR="00795FAD" w:rsidRPr="00A0224A">
      <w:rPr>
        <w:rStyle w:val="Xnoga"/>
        <w:rFonts w:ascii="Calibri" w:hAnsi="Calibri" w:cs="Calibri"/>
        <w:sz w:val="22"/>
      </w:rPr>
      <w:t xml:space="preserve"> / </w:t>
    </w:r>
    <w:r w:rsidR="00795FAD" w:rsidRPr="00A0224A">
      <w:rPr>
        <w:rStyle w:val="Xnoga"/>
        <w:rFonts w:ascii="Calibri" w:hAnsi="Calibri" w:cs="Calibri"/>
        <w:sz w:val="22"/>
      </w:rPr>
      <w:fldChar w:fldCharType="begin"/>
    </w:r>
    <w:r w:rsidR="00795FAD" w:rsidRPr="00A0224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5FAD" w:rsidRPr="00A0224A">
      <w:rPr>
        <w:rStyle w:val="Xnoga"/>
        <w:rFonts w:ascii="Calibri" w:hAnsi="Calibri" w:cs="Calibri"/>
        <w:sz w:val="22"/>
      </w:rPr>
      <w:fldChar w:fldCharType="separate"/>
    </w:r>
    <w:r w:rsidR="00271B92">
      <w:rPr>
        <w:rStyle w:val="Xnoga"/>
        <w:rFonts w:ascii="Calibri" w:hAnsi="Calibri" w:cs="Calibri"/>
        <w:noProof/>
        <w:sz w:val="22"/>
      </w:rPr>
      <w:t>1</w:t>
    </w:r>
    <w:r w:rsidR="00795FAD" w:rsidRPr="00A0224A">
      <w:rPr>
        <w:rStyle w:val="Xnoga"/>
        <w:rFonts w:ascii="Calibri" w:hAnsi="Calibri" w:cs="Calibri"/>
        <w:sz w:val="22"/>
      </w:rPr>
      <w:fldChar w:fldCharType="end"/>
    </w:r>
  </w:p>
  <w:p w14:paraId="68324E7E" w14:textId="77777777" w:rsid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6CFA1F66" w14:textId="77777777" w:rsidR="00A0224A" w:rsidRPr="00A0224A" w:rsidRDefault="00A0224A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4729" w14:textId="77777777" w:rsidR="00EB5CF6" w:rsidRDefault="00EB5CF6" w:rsidP="003B15A3">
      <w:r>
        <w:separator/>
      </w:r>
    </w:p>
  </w:footnote>
  <w:footnote w:type="continuationSeparator" w:id="0">
    <w:p w14:paraId="17DFFBAC" w14:textId="77777777" w:rsidR="00EB5CF6" w:rsidRDefault="00EB5CF6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A703" w14:textId="77777777" w:rsidR="00647555" w:rsidRDefault="006475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50696" w14:textId="77777777" w:rsidR="00647555" w:rsidRDefault="0064755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1420" w14:textId="66836087" w:rsidR="00A0224A" w:rsidRDefault="0064755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91B1B78" wp14:editId="0FC2C43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23FDD9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9CE28CE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45001870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2FB663F8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0325EE6C" w14:textId="77777777" w:rsidR="00A0224A" w:rsidRDefault="00A0224A">
    <w:pPr>
      <w:pStyle w:val="Glava"/>
      <w:rPr>
        <w:rFonts w:ascii="Calibri" w:hAnsi="Calibri" w:cs="Calibri"/>
        <w:sz w:val="22"/>
      </w:rPr>
    </w:pPr>
  </w:p>
  <w:p w14:paraId="61386A17" w14:textId="77777777" w:rsidR="00A0224A" w:rsidRPr="00A0224A" w:rsidRDefault="00A0224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12938"/>
    <w:multiLevelType w:val="hybridMultilevel"/>
    <w:tmpl w:val="1E447230"/>
    <w:lvl w:ilvl="0" w:tplc="A328D3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9926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10411B"/>
    <w:rsid w:val="001450F3"/>
    <w:rsid w:val="00166614"/>
    <w:rsid w:val="001C23E7"/>
    <w:rsid w:val="001C5A33"/>
    <w:rsid w:val="001C7335"/>
    <w:rsid w:val="001E1495"/>
    <w:rsid w:val="0020134F"/>
    <w:rsid w:val="00232926"/>
    <w:rsid w:val="00233782"/>
    <w:rsid w:val="00271B92"/>
    <w:rsid w:val="002A2AFB"/>
    <w:rsid w:val="002E4BC0"/>
    <w:rsid w:val="00323386"/>
    <w:rsid w:val="003827E4"/>
    <w:rsid w:val="003B15A3"/>
    <w:rsid w:val="00407583"/>
    <w:rsid w:val="0045464F"/>
    <w:rsid w:val="004667F0"/>
    <w:rsid w:val="00467831"/>
    <w:rsid w:val="00475FCA"/>
    <w:rsid w:val="004E06C3"/>
    <w:rsid w:val="005C79BF"/>
    <w:rsid w:val="005F0173"/>
    <w:rsid w:val="0064755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987E5C"/>
    <w:rsid w:val="009F669D"/>
    <w:rsid w:val="00A0224A"/>
    <w:rsid w:val="00AF5303"/>
    <w:rsid w:val="00B25470"/>
    <w:rsid w:val="00BA3EC6"/>
    <w:rsid w:val="00BA4070"/>
    <w:rsid w:val="00C54983"/>
    <w:rsid w:val="00C567CC"/>
    <w:rsid w:val="00D33AE3"/>
    <w:rsid w:val="00E1110E"/>
    <w:rsid w:val="00E278B7"/>
    <w:rsid w:val="00E939B1"/>
    <w:rsid w:val="00E941E5"/>
    <w:rsid w:val="00EB5CF6"/>
    <w:rsid w:val="00EC3EBF"/>
    <w:rsid w:val="00F72836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F2B0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271B9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71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1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adrovska.celje@dt-rs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2025-12-29T07:16:00Z</dcterms:created>
  <dcterms:modified xsi:type="dcterms:W3CDTF">2025-12-29T07:16:00Z</dcterms:modified>
</cp:coreProperties>
</file>