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90B81" w14:textId="77777777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Številka:</w:t>
      </w: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ab/>
        <w:t>CE-Tu-</w:t>
      </w:r>
      <w:r w:rsidRPr="00271B92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20-4/2/2025</w:t>
      </w: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/SKR/tor</w:t>
      </w:r>
    </w:p>
    <w:p w14:paraId="6C2B2036" w14:textId="77777777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Datum:</w:t>
      </w: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ab/>
        <w:t>29. 12. 2025</w:t>
      </w:r>
    </w:p>
    <w:p w14:paraId="4D7FBB57" w14:textId="77777777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</w:p>
    <w:p w14:paraId="3842DF09" w14:textId="77777777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</w:p>
    <w:p w14:paraId="78731B5B" w14:textId="77777777" w:rsidR="00271B92" w:rsidRDefault="00271B92" w:rsidP="00271B92">
      <w:pPr>
        <w:ind w:left="1410" w:hanging="141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OBVESTILO O USPELEM POSTOPKU JAVNE OBJAVE</w:t>
      </w:r>
    </w:p>
    <w:p w14:paraId="72ED7003" w14:textId="77777777" w:rsidR="00271B92" w:rsidRDefault="00271B92" w:rsidP="00271B92">
      <w:pPr>
        <w:ind w:left="1410" w:hanging="1410"/>
        <w:rPr>
          <w:rFonts w:asciiTheme="minorHAnsi" w:hAnsiTheme="minorHAnsi" w:cstheme="minorHAnsi"/>
          <w:b/>
          <w:bCs/>
        </w:rPr>
      </w:pPr>
    </w:p>
    <w:p w14:paraId="19EF09F8" w14:textId="5FA40FE0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Obveščamo vas, da je bil postopek javne objave za zasedbo enega prostega strokovno tehničnega delovnega mesta administrator V za nedoločen čas na Okrožnem državnem tožilstvu v Celju, objavljen na spletni strani Vrhovnega državnega tožilstva RS in na Zavodu Republike Slovenije za zaposlovanje dne 26. 8. 2025,  uspešno zaključen, in sicer je bil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 xml:space="preserve"> dne 21. 11. 2025 izbrana kandidatka.</w:t>
      </w:r>
    </w:p>
    <w:p w14:paraId="025E31B6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72A5B296" w14:textId="77777777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Prijavljeni kandidati imajo pravico zahtevati, da se jim vrnejo dokumenti, ki so jih predložili kot dokaz za izpolnjevanje zahtevanih pogojev za opravljanje dela. Zaprosilo za vrnitev dokumentov lahko pošljejo na e-naslov: </w:t>
      </w:r>
      <w:hyperlink r:id="rId7" w:history="1">
        <w:r>
          <w:rPr>
            <w:rStyle w:val="Hiperpovezava"/>
            <w:rFonts w:asciiTheme="minorHAnsi" w:eastAsia="Arial Unicode MS" w:hAnsiTheme="minorHAnsi" w:cstheme="minorHAnsi"/>
          </w:rPr>
          <w:t>kadrovska.celje@dt-rs.si</w:t>
        </w:r>
      </w:hyperlink>
      <w:r>
        <w:rPr>
          <w:rFonts w:asciiTheme="minorHAnsi" w:hAnsiTheme="minorHAnsi" w:cstheme="minorHAnsi"/>
        </w:rPr>
        <w:t xml:space="preserve">. </w:t>
      </w:r>
    </w:p>
    <w:p w14:paraId="59C1096C" w14:textId="77777777" w:rsidR="00271B92" w:rsidRDefault="00271B92" w:rsidP="00271B92">
      <w:pPr>
        <w:rPr>
          <w:rFonts w:asciiTheme="minorHAnsi" w:hAnsiTheme="minorHAnsi" w:cstheme="minorHAnsi"/>
          <w:b/>
          <w:bCs/>
        </w:rPr>
      </w:pPr>
    </w:p>
    <w:p w14:paraId="5D935869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78B3AEB9" w14:textId="77777777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 spoštovanjem,</w:t>
      </w:r>
    </w:p>
    <w:p w14:paraId="2042F5B5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43D8D607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7097AA00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0561AB94" w14:textId="77777777" w:rsidR="00271B92" w:rsidRDefault="00271B92" w:rsidP="00271B92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        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  <w:t>mag. Simona Kuzman Razgoršek</w:t>
      </w:r>
    </w:p>
    <w:p w14:paraId="0EFFFDB2" w14:textId="77777777" w:rsidR="00271B92" w:rsidRDefault="00271B92" w:rsidP="00271B92">
      <w:pPr>
        <w:ind w:left="4956" w:firstLine="708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višja državna tožilka</w:t>
      </w:r>
    </w:p>
    <w:p w14:paraId="0DB46099" w14:textId="77777777" w:rsidR="00271B92" w:rsidRDefault="00271B92" w:rsidP="00271B92">
      <w:pPr>
        <w:ind w:left="4956" w:firstLine="708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   vodja tožilstva</w:t>
      </w:r>
    </w:p>
    <w:p w14:paraId="5BEA7345" w14:textId="77777777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</w:p>
    <w:p w14:paraId="4C5505EB" w14:textId="77777777" w:rsidR="00271B92" w:rsidRDefault="00271B92" w:rsidP="00271B92">
      <w:pPr>
        <w:rPr>
          <w:rFonts w:ascii="Calibri" w:eastAsia="Arial Unicode MS" w:hAnsi="Calibri" w:cs="Calibri"/>
          <w:color w:val="010000"/>
          <w:szCs w:val="24"/>
          <w:bdr w:val="none" w:sz="0" w:space="0" w:color="auto" w:frame="1"/>
          <w:lang w:eastAsia="sl-SI"/>
        </w:rPr>
      </w:pPr>
    </w:p>
    <w:p w14:paraId="74D0D8C4" w14:textId="77777777" w:rsidR="00271B92" w:rsidRDefault="00271B92" w:rsidP="00271B92">
      <w:pPr>
        <w:jc w:val="left"/>
        <w:rPr>
          <w:rFonts w:ascii="Calibri" w:eastAsia="Arial Unicode MS" w:hAnsi="Calibri" w:cs="Calibri"/>
          <w:color w:val="010000"/>
          <w:szCs w:val="24"/>
          <w:bdr w:val="none" w:sz="0" w:space="0" w:color="auto" w:frame="1"/>
          <w:lang w:eastAsia="sl-SI"/>
        </w:rPr>
      </w:pPr>
    </w:p>
    <w:p w14:paraId="0B18D396" w14:textId="77777777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Objaviti:</w:t>
      </w:r>
    </w:p>
    <w:p w14:paraId="5279E90C" w14:textId="77777777" w:rsidR="00271B92" w:rsidRDefault="00271B92" w:rsidP="00271B92">
      <w:pPr>
        <w:pStyle w:val="Odstavekseznama"/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na spletni strani VDT RS</w:t>
      </w:r>
    </w:p>
    <w:p w14:paraId="29EE5D1C" w14:textId="77777777" w:rsidR="00271B92" w:rsidRDefault="00271B92" w:rsidP="00271B92">
      <w:pPr>
        <w:rPr>
          <w:rFonts w:ascii="Calibri" w:hAnsi="Calibri" w:cs="Calibri"/>
          <w:color w:val="010000"/>
          <w:szCs w:val="24"/>
          <w:lang w:eastAsia="sl-SI"/>
        </w:rPr>
      </w:pPr>
    </w:p>
    <w:p w14:paraId="3876B64B" w14:textId="77777777" w:rsidR="00271B92" w:rsidRDefault="00271B92" w:rsidP="00271B92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Vložiti:</w:t>
      </w:r>
    </w:p>
    <w:p w14:paraId="3D3C1AC9" w14:textId="77777777" w:rsidR="00271B92" w:rsidRDefault="00271B92" w:rsidP="00271B92">
      <w:pPr>
        <w:pStyle w:val="Odstavekseznama"/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v Tu spis</w:t>
      </w:r>
    </w:p>
    <w:p w14:paraId="45DC6C0F" w14:textId="77777777" w:rsidR="00271B92" w:rsidRDefault="00271B92" w:rsidP="00271B92">
      <w:pPr>
        <w:rPr>
          <w:rFonts w:ascii="Calibri" w:hAnsi="Calibri" w:cs="Calibri"/>
          <w:color w:val="010000"/>
          <w:szCs w:val="24"/>
          <w:lang w:eastAsia="sl-SI"/>
        </w:rPr>
      </w:pPr>
    </w:p>
    <w:p w14:paraId="342A4987" w14:textId="77777777" w:rsidR="00271B92" w:rsidRDefault="00271B92" w:rsidP="00271B92">
      <w:pPr>
        <w:tabs>
          <w:tab w:val="center" w:pos="6804"/>
        </w:tabs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</w:r>
    </w:p>
    <w:p w14:paraId="01DCCF17" w14:textId="77777777" w:rsidR="001C23E7" w:rsidRPr="00A0224A" w:rsidRDefault="001C23E7" w:rsidP="00A0224A">
      <w:pPr>
        <w:rPr>
          <w:rFonts w:ascii="Calibri" w:hAnsi="Calibri" w:cs="Calibri"/>
        </w:rPr>
      </w:pPr>
    </w:p>
    <w:sectPr w:rsidR="001C23E7" w:rsidRPr="00A0224A" w:rsidSect="006475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23961" w14:textId="1D4F1045" w:rsidR="00647555" w:rsidRDefault="0064755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D2FF164" wp14:editId="209BEEA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4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6390C722" w:rsidR="00B25470" w:rsidRDefault="0064755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443453D2" wp14:editId="4C9F18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A0224A">
      <w:rPr>
        <w:rFonts w:ascii="Calibri" w:hAnsi="Calibri" w:cs="Calibri"/>
        <w:noProof/>
        <w:sz w:val="22"/>
        <w:szCs w:val="16"/>
      </w:rPr>
      <w:t>1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79440A8A" w:rsidR="00795FAD" w:rsidRDefault="0064755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AC82B57" wp14:editId="3DB7B13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71B92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9A703" w14:textId="77777777" w:rsidR="00647555" w:rsidRDefault="0064755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50696" w14:textId="77777777" w:rsidR="00647555" w:rsidRDefault="0064755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66836087" w:rsidR="00A0224A" w:rsidRDefault="0064755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591B1B78" wp14:editId="0FC2C43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712938"/>
    <w:multiLevelType w:val="hybridMultilevel"/>
    <w:tmpl w:val="1E447230"/>
    <w:lvl w:ilvl="0" w:tplc="A328D39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9262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C23E7"/>
    <w:rsid w:val="001C5A33"/>
    <w:rsid w:val="001C7335"/>
    <w:rsid w:val="001E1495"/>
    <w:rsid w:val="0020134F"/>
    <w:rsid w:val="00232926"/>
    <w:rsid w:val="00233782"/>
    <w:rsid w:val="00271B92"/>
    <w:rsid w:val="002A2AFB"/>
    <w:rsid w:val="002E4BC0"/>
    <w:rsid w:val="00323386"/>
    <w:rsid w:val="003827E4"/>
    <w:rsid w:val="003B15A3"/>
    <w:rsid w:val="00407583"/>
    <w:rsid w:val="0045464F"/>
    <w:rsid w:val="004667F0"/>
    <w:rsid w:val="00467831"/>
    <w:rsid w:val="00475FCA"/>
    <w:rsid w:val="004E06C3"/>
    <w:rsid w:val="005C79BF"/>
    <w:rsid w:val="005F0173"/>
    <w:rsid w:val="00647555"/>
    <w:rsid w:val="00655834"/>
    <w:rsid w:val="00674CC1"/>
    <w:rsid w:val="006771B5"/>
    <w:rsid w:val="00721407"/>
    <w:rsid w:val="00795FAD"/>
    <w:rsid w:val="007A366F"/>
    <w:rsid w:val="00861B09"/>
    <w:rsid w:val="008626F3"/>
    <w:rsid w:val="00896AE8"/>
    <w:rsid w:val="008B1D32"/>
    <w:rsid w:val="008B37CA"/>
    <w:rsid w:val="00987E5C"/>
    <w:rsid w:val="009F669D"/>
    <w:rsid w:val="00A0224A"/>
    <w:rsid w:val="00AF5303"/>
    <w:rsid w:val="00B25470"/>
    <w:rsid w:val="00BA3EC6"/>
    <w:rsid w:val="00BA4070"/>
    <w:rsid w:val="00C54983"/>
    <w:rsid w:val="00C567CC"/>
    <w:rsid w:val="00D33AE3"/>
    <w:rsid w:val="00E1110E"/>
    <w:rsid w:val="00E278B7"/>
    <w:rsid w:val="00E939B1"/>
    <w:rsid w:val="00E941E5"/>
    <w:rsid w:val="00EB5CF6"/>
    <w:rsid w:val="00EC3EBF"/>
    <w:rsid w:val="00F72836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styleId="Hiperpovezava">
    <w:name w:val="Hyperlink"/>
    <w:basedOn w:val="Privzetapisavaodstavka"/>
    <w:uiPriority w:val="99"/>
    <w:semiHidden/>
    <w:unhideWhenUsed/>
    <w:rsid w:val="00271B92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271B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12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adrovska.celje@dt-rs.si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2025-12-29T07:16:00Z</dcterms:created>
  <dcterms:modified xsi:type="dcterms:W3CDTF">2025-12-29T07:16:00Z</dcterms:modified>
</cp:coreProperties>
</file>