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76F2" w14:textId="4C765628" w:rsidR="00857EAA" w:rsidRPr="00C524DE" w:rsidRDefault="00857EAA" w:rsidP="00857EA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hAnsiTheme="minorHAnsi" w:cstheme="minorHAnsi"/>
          <w:szCs w:val="24"/>
        </w:rPr>
      </w:pP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984C26" w:rsidRPr="00C524DE">
        <w:rPr>
          <w:rFonts w:asciiTheme="minorHAnsi" w:hAnsiTheme="minorHAnsi" w:cstheme="minorHAnsi"/>
          <w:szCs w:val="24"/>
        </w:rPr>
        <w:t>VDT-Tu-20-</w:t>
      </w:r>
      <w:r w:rsidR="00B474F0" w:rsidRPr="00C524DE">
        <w:rPr>
          <w:rFonts w:asciiTheme="minorHAnsi" w:hAnsiTheme="minorHAnsi" w:cstheme="minorHAnsi"/>
          <w:szCs w:val="24"/>
        </w:rPr>
        <w:t>3</w:t>
      </w:r>
      <w:r w:rsidR="00984C26" w:rsidRPr="00C524DE">
        <w:rPr>
          <w:rFonts w:asciiTheme="minorHAnsi" w:hAnsiTheme="minorHAnsi" w:cstheme="minorHAnsi"/>
          <w:szCs w:val="24"/>
        </w:rPr>
        <w:t>/</w:t>
      </w:r>
      <w:r w:rsidR="000D10F3">
        <w:rPr>
          <w:rFonts w:asciiTheme="minorHAnsi" w:hAnsiTheme="minorHAnsi" w:cstheme="minorHAnsi"/>
          <w:szCs w:val="24"/>
        </w:rPr>
        <w:t>7</w:t>
      </w:r>
      <w:r w:rsidR="00984C26" w:rsidRPr="00C524DE">
        <w:rPr>
          <w:rFonts w:asciiTheme="minorHAnsi" w:hAnsiTheme="minorHAnsi" w:cstheme="minorHAnsi"/>
          <w:szCs w:val="24"/>
        </w:rPr>
        <w:t>/202</w:t>
      </w:r>
      <w:r w:rsidR="000D10F3">
        <w:rPr>
          <w:rFonts w:asciiTheme="minorHAnsi" w:hAnsiTheme="minorHAnsi" w:cstheme="minorHAnsi"/>
          <w:szCs w:val="24"/>
        </w:rPr>
        <w:t>6</w:t>
      </w:r>
      <w:r w:rsidR="00984C26" w:rsidRPr="00C524DE">
        <w:rPr>
          <w:rFonts w:asciiTheme="minorHAnsi" w:hAnsiTheme="minorHAnsi" w:cstheme="minorHAnsi"/>
          <w:szCs w:val="24"/>
        </w:rPr>
        <w:t>/</w:t>
      </w:r>
      <w:r w:rsidR="000D10F3">
        <w:rPr>
          <w:rFonts w:asciiTheme="minorHAnsi" w:hAnsiTheme="minorHAnsi" w:cstheme="minorHAnsi"/>
          <w:szCs w:val="24"/>
        </w:rPr>
        <w:t>27</w:t>
      </w:r>
    </w:p>
    <w:p w14:paraId="2A67D085" w14:textId="771F2D77" w:rsidR="00857EAA" w:rsidRPr="00857EAA" w:rsidRDefault="00857EAA" w:rsidP="00857EA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0D10F3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23</w:t>
      </w:r>
      <w:r w:rsidR="00984C2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. </w:t>
      </w:r>
      <w:r w:rsidR="000D10F3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7</w:t>
      </w:r>
      <w:r w:rsidR="00984C2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 202</w:t>
      </w:r>
      <w:r w:rsidR="000D10F3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6</w:t>
      </w:r>
    </w:p>
    <w:p w14:paraId="0987B7E6" w14:textId="77777777" w:rsidR="00060DD6" w:rsidRDefault="00060DD6" w:rsidP="00857EA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43D5B85C" w14:textId="77777777" w:rsidR="00DD5580" w:rsidRDefault="00DD5580" w:rsidP="00DD558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6243925F" w14:textId="77777777" w:rsidR="000D10F3" w:rsidRDefault="000D10F3" w:rsidP="00857EA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33791D5E" w14:textId="77777777" w:rsidR="000D10F3" w:rsidRDefault="000D10F3" w:rsidP="00857EA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65366F77" w14:textId="77777777" w:rsidR="000D10F3" w:rsidRDefault="000D10F3" w:rsidP="00857EA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69DC0EA6" w14:textId="77777777" w:rsidR="008B0F6E" w:rsidRPr="008B0F6E" w:rsidRDefault="008B0F6E" w:rsidP="008B0F6E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hAnsiTheme="minorHAnsi" w:cstheme="minorHAnsi"/>
          <w:b/>
          <w:bCs/>
        </w:rPr>
      </w:pPr>
    </w:p>
    <w:p w14:paraId="3A2ADCCF" w14:textId="696408F0" w:rsidR="008B0F6E" w:rsidRPr="00F10459" w:rsidRDefault="008B0F6E" w:rsidP="00F104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center"/>
        <w:rPr>
          <w:rFonts w:asciiTheme="minorHAnsi" w:hAnsiTheme="minorHAnsi" w:cstheme="minorHAnsi"/>
          <w:b/>
        </w:rPr>
      </w:pPr>
      <w:r w:rsidRPr="00F10459">
        <w:rPr>
          <w:rFonts w:asciiTheme="minorHAnsi" w:hAnsiTheme="minorHAnsi" w:cstheme="minorHAnsi"/>
          <w:b/>
        </w:rPr>
        <w:t>OBVESTILO O NEUSPELEM JAVNE</w:t>
      </w:r>
      <w:r w:rsidR="0099436A">
        <w:rPr>
          <w:rFonts w:asciiTheme="minorHAnsi" w:hAnsiTheme="minorHAnsi" w:cstheme="minorHAnsi"/>
          <w:b/>
        </w:rPr>
        <w:t>M</w:t>
      </w:r>
      <w:r w:rsidRPr="00F10459">
        <w:rPr>
          <w:rFonts w:asciiTheme="minorHAnsi" w:hAnsiTheme="minorHAnsi" w:cstheme="minorHAnsi"/>
          <w:b/>
        </w:rPr>
        <w:t xml:space="preserve"> NATEČAJ</w:t>
      </w:r>
      <w:r w:rsidR="00A128F9">
        <w:rPr>
          <w:rFonts w:asciiTheme="minorHAnsi" w:hAnsiTheme="minorHAnsi" w:cstheme="minorHAnsi"/>
          <w:b/>
        </w:rPr>
        <w:t>U</w:t>
      </w:r>
    </w:p>
    <w:p w14:paraId="1965B743" w14:textId="77777777" w:rsidR="008B0F6E" w:rsidRPr="00F10459" w:rsidRDefault="008B0F6E" w:rsidP="00F104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Theme="minorHAnsi" w:hAnsiTheme="minorHAnsi" w:cstheme="minorHAnsi"/>
          <w:b/>
        </w:rPr>
      </w:pPr>
    </w:p>
    <w:p w14:paraId="46554D57" w14:textId="08D57BDA" w:rsidR="008B0F6E" w:rsidRPr="00F10459" w:rsidRDefault="001F4D8E" w:rsidP="00F10459">
      <w:pPr>
        <w:pStyle w:val="Telobesedila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Na podlagi prvega odstavka 70. člena </w:t>
      </w:r>
      <w:r w:rsidRPr="00E127C1">
        <w:rPr>
          <w:rFonts w:asciiTheme="minorHAnsi" w:hAnsiTheme="minorHAnsi" w:cstheme="minorHAnsi"/>
        </w:rPr>
        <w:t>Zakona o javnih uslužbencih (Ur. l. RS, št. 32/25</w:t>
      </w:r>
      <w:r>
        <w:rPr>
          <w:rFonts w:asciiTheme="minorHAnsi" w:hAnsiTheme="minorHAnsi" w:cstheme="minorHAnsi"/>
        </w:rPr>
        <w:t xml:space="preserve"> in naslednji</w:t>
      </w:r>
      <w:r w:rsidR="0097236F">
        <w:rPr>
          <w:rFonts w:asciiTheme="minorHAnsi" w:hAnsiTheme="minorHAnsi" w:cstheme="minorHAnsi"/>
        </w:rPr>
        <w:t>;</w:t>
      </w:r>
      <w:r w:rsidRPr="00E127C1">
        <w:rPr>
          <w:rFonts w:asciiTheme="minorHAnsi" w:hAnsiTheme="minorHAnsi" w:cstheme="minorHAnsi"/>
        </w:rPr>
        <w:t xml:space="preserve"> v nadaljevanju ZJU-1)</w:t>
      </w:r>
      <w:r>
        <w:rPr>
          <w:rFonts w:asciiTheme="minorHAnsi" w:hAnsiTheme="minorHAnsi" w:cstheme="minorHAnsi"/>
        </w:rPr>
        <w:t xml:space="preserve"> vas o</w:t>
      </w:r>
      <w:r w:rsidR="008B0F6E" w:rsidRPr="00F10459">
        <w:rPr>
          <w:rFonts w:asciiTheme="minorHAnsi" w:hAnsiTheme="minorHAnsi" w:cstheme="minorHAnsi"/>
          <w:bCs/>
        </w:rPr>
        <w:t xml:space="preserve">bveščamo, da je bil postopek javnega natečaja za zasedbo enega prostega uradniškega delovnega mesta </w:t>
      </w:r>
      <w:r w:rsidR="000D10F3" w:rsidRPr="000D10F3">
        <w:rPr>
          <w:rFonts w:asciiTheme="minorHAnsi" w:hAnsiTheme="minorHAnsi" w:cstheme="minorHAnsi"/>
          <w:b/>
        </w:rPr>
        <w:t>PRAVOSODNI SODELAVEC ZA PREISKOVALNO KAZENSKE ZADEVE v Uradu generalne državne tožilke RS</w:t>
      </w:r>
      <w:r w:rsidR="00F42D07" w:rsidRPr="000D10F3">
        <w:rPr>
          <w:rFonts w:asciiTheme="minorHAnsi" w:hAnsiTheme="minorHAnsi" w:cstheme="minorHAnsi"/>
          <w:b/>
        </w:rPr>
        <w:t>, številka delovnega mesta 10</w:t>
      </w:r>
      <w:r w:rsidR="000D10F3" w:rsidRPr="000D10F3">
        <w:rPr>
          <w:rFonts w:asciiTheme="minorHAnsi" w:hAnsiTheme="minorHAnsi" w:cstheme="minorHAnsi"/>
          <w:b/>
        </w:rPr>
        <w:t>67</w:t>
      </w:r>
      <w:r w:rsidR="008B0F6E" w:rsidRPr="000D10F3">
        <w:rPr>
          <w:rFonts w:asciiTheme="minorHAnsi" w:hAnsiTheme="minorHAnsi" w:cstheme="minorHAnsi"/>
          <w:b/>
        </w:rPr>
        <w:t>,</w:t>
      </w:r>
      <w:r w:rsidR="008B0F6E" w:rsidRPr="00F10459">
        <w:rPr>
          <w:rFonts w:asciiTheme="minorHAnsi" w:hAnsiTheme="minorHAnsi" w:cstheme="minorHAnsi"/>
          <w:bCs/>
        </w:rPr>
        <w:t xml:space="preserve"> objavljen dne </w:t>
      </w:r>
      <w:r w:rsidR="000D10F3">
        <w:rPr>
          <w:rFonts w:asciiTheme="minorHAnsi" w:hAnsiTheme="minorHAnsi" w:cstheme="minorHAnsi"/>
          <w:bCs/>
        </w:rPr>
        <w:t>1</w:t>
      </w:r>
      <w:r>
        <w:rPr>
          <w:rFonts w:asciiTheme="minorHAnsi" w:hAnsiTheme="minorHAnsi" w:cstheme="minorHAnsi"/>
          <w:bCs/>
        </w:rPr>
        <w:t>2</w:t>
      </w:r>
      <w:r w:rsidR="000D10F3">
        <w:rPr>
          <w:rFonts w:asciiTheme="minorHAnsi" w:hAnsiTheme="minorHAnsi" w:cstheme="minorHAnsi"/>
          <w:bCs/>
        </w:rPr>
        <w:t>. 5. 2026</w:t>
      </w:r>
      <w:r w:rsidR="008B0F6E" w:rsidRPr="00F10459">
        <w:rPr>
          <w:rFonts w:asciiTheme="minorHAnsi" w:hAnsiTheme="minorHAnsi" w:cstheme="minorHAnsi"/>
          <w:bCs/>
        </w:rPr>
        <w:t xml:space="preserve"> na spletni strani Vrhovnega državnega tožilstva RS in na Zavodu RS za zaposlovanje, neuspešno zaključen. </w:t>
      </w:r>
    </w:p>
    <w:p w14:paraId="5184DE51" w14:textId="77777777" w:rsidR="008B0F6E" w:rsidRPr="00F10459" w:rsidRDefault="008B0F6E" w:rsidP="00F104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hAnsiTheme="minorHAnsi" w:cstheme="minorHAnsi"/>
          <w:bCs/>
        </w:rPr>
      </w:pPr>
    </w:p>
    <w:p w14:paraId="6BA96152" w14:textId="77777777" w:rsidR="007C0040" w:rsidRPr="00F10459" w:rsidRDefault="007C0040" w:rsidP="00F104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1A6DFF2B" w14:textId="77777777" w:rsidR="007F4EBD" w:rsidRPr="00516B6E" w:rsidRDefault="007F4EBD" w:rsidP="00516B6E">
      <w:pPr>
        <w:spacing w:line="240" w:lineRule="auto"/>
        <w:rPr>
          <w:rFonts w:asciiTheme="minorHAnsi" w:hAnsiTheme="minorHAnsi" w:cstheme="minorHAnsi"/>
          <w:i/>
          <w:szCs w:val="24"/>
        </w:rPr>
      </w:pPr>
    </w:p>
    <w:p w14:paraId="52160987" w14:textId="57FAAFFB" w:rsidR="00B474F0" w:rsidRPr="00516B6E" w:rsidRDefault="00466606" w:rsidP="00516B6E">
      <w:pPr>
        <w:spacing w:line="240" w:lineRule="auto"/>
        <w:ind w:left="4956" w:firstLine="708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516B6E">
        <w:rPr>
          <w:rFonts w:asciiTheme="minorHAnsi" w:hAnsiTheme="minorHAnsi" w:cstheme="minorHAnsi"/>
          <w:b/>
          <w:szCs w:val="24"/>
        </w:rPr>
        <w:t>Anže Kromar</w:t>
      </w:r>
    </w:p>
    <w:p w14:paraId="73A1097E" w14:textId="2344ABE8" w:rsidR="00857EAA" w:rsidRDefault="00B474F0" w:rsidP="00516B6E">
      <w:pPr>
        <w:spacing w:line="240" w:lineRule="auto"/>
        <w:ind w:left="4956" w:firstLine="708"/>
        <w:jc w:val="center"/>
        <w:rPr>
          <w:rFonts w:asciiTheme="minorHAnsi" w:hAnsiTheme="minorHAnsi" w:cstheme="minorHAnsi"/>
          <w:b/>
          <w:szCs w:val="24"/>
        </w:rPr>
      </w:pPr>
      <w:r w:rsidRPr="00516B6E">
        <w:rPr>
          <w:rFonts w:asciiTheme="minorHAnsi" w:hAnsiTheme="minorHAnsi" w:cstheme="minorHAnsi"/>
          <w:b/>
          <w:szCs w:val="24"/>
        </w:rPr>
        <w:t>generaln</w:t>
      </w:r>
      <w:r w:rsidR="008B0F6E">
        <w:rPr>
          <w:rFonts w:asciiTheme="minorHAnsi" w:hAnsiTheme="minorHAnsi" w:cstheme="minorHAnsi"/>
          <w:b/>
          <w:szCs w:val="24"/>
        </w:rPr>
        <w:t>i</w:t>
      </w:r>
      <w:r w:rsidRPr="00516B6E">
        <w:rPr>
          <w:rFonts w:asciiTheme="minorHAnsi" w:hAnsiTheme="minorHAnsi" w:cstheme="minorHAnsi"/>
          <w:b/>
          <w:szCs w:val="24"/>
        </w:rPr>
        <w:t xml:space="preserve"> direktor</w:t>
      </w:r>
    </w:p>
    <w:p w14:paraId="47A7BF77" w14:textId="77777777" w:rsidR="0099436A" w:rsidRDefault="0099436A" w:rsidP="00516B6E">
      <w:pPr>
        <w:spacing w:line="240" w:lineRule="auto"/>
        <w:ind w:left="4956" w:firstLine="708"/>
        <w:jc w:val="center"/>
        <w:rPr>
          <w:rFonts w:asciiTheme="minorHAnsi" w:hAnsiTheme="minorHAnsi" w:cstheme="minorHAnsi"/>
          <w:b/>
          <w:szCs w:val="24"/>
        </w:rPr>
      </w:pPr>
    </w:p>
    <w:p w14:paraId="1C571353" w14:textId="77777777" w:rsidR="0099436A" w:rsidRDefault="0099436A" w:rsidP="0099436A">
      <w:pPr>
        <w:spacing w:line="240" w:lineRule="auto"/>
        <w:ind w:left="142" w:hanging="1"/>
        <w:jc w:val="center"/>
        <w:rPr>
          <w:rFonts w:asciiTheme="minorHAnsi" w:hAnsiTheme="minorHAnsi" w:cstheme="minorHAnsi"/>
          <w:b/>
          <w:szCs w:val="24"/>
        </w:rPr>
      </w:pPr>
    </w:p>
    <w:p w14:paraId="21F07294" w14:textId="77777777" w:rsidR="0099436A" w:rsidRDefault="0099436A" w:rsidP="0099436A">
      <w:pPr>
        <w:spacing w:line="240" w:lineRule="auto"/>
        <w:ind w:left="142" w:hanging="1"/>
        <w:jc w:val="center"/>
        <w:rPr>
          <w:rFonts w:asciiTheme="minorHAnsi" w:hAnsiTheme="minorHAnsi" w:cstheme="minorHAnsi"/>
          <w:b/>
          <w:szCs w:val="24"/>
        </w:rPr>
      </w:pPr>
    </w:p>
    <w:p w14:paraId="348103FE" w14:textId="77777777" w:rsidR="00FB65BD" w:rsidRDefault="00FB65BD" w:rsidP="0099436A">
      <w:pPr>
        <w:spacing w:line="240" w:lineRule="auto"/>
        <w:ind w:left="142" w:hanging="1"/>
        <w:rPr>
          <w:rFonts w:asciiTheme="minorHAnsi" w:hAnsiTheme="minorHAnsi" w:cstheme="minorHAnsi"/>
          <w:bCs/>
          <w:szCs w:val="24"/>
        </w:rPr>
      </w:pPr>
    </w:p>
    <w:p w14:paraId="6D27A3F1" w14:textId="77777777" w:rsidR="00FB65BD" w:rsidRDefault="00FB65BD" w:rsidP="0099436A">
      <w:pPr>
        <w:spacing w:line="240" w:lineRule="auto"/>
        <w:ind w:left="142" w:hanging="1"/>
        <w:rPr>
          <w:rFonts w:asciiTheme="minorHAnsi" w:hAnsiTheme="minorHAnsi" w:cstheme="minorHAnsi"/>
          <w:bCs/>
          <w:szCs w:val="24"/>
        </w:rPr>
      </w:pPr>
    </w:p>
    <w:p w14:paraId="33FB4E75" w14:textId="77777777" w:rsidR="00FB65BD" w:rsidRDefault="00FB65BD" w:rsidP="0099436A">
      <w:pPr>
        <w:spacing w:line="240" w:lineRule="auto"/>
        <w:ind w:left="142" w:hanging="1"/>
        <w:rPr>
          <w:rFonts w:asciiTheme="minorHAnsi" w:hAnsiTheme="minorHAnsi" w:cstheme="minorHAnsi"/>
          <w:bCs/>
          <w:szCs w:val="24"/>
        </w:rPr>
      </w:pPr>
    </w:p>
    <w:p w14:paraId="7C7C73DC" w14:textId="77777777" w:rsidR="00FB65BD" w:rsidRDefault="00FB65BD" w:rsidP="0099436A">
      <w:pPr>
        <w:spacing w:line="240" w:lineRule="auto"/>
        <w:ind w:left="142" w:hanging="1"/>
        <w:rPr>
          <w:rFonts w:asciiTheme="minorHAnsi" w:hAnsiTheme="minorHAnsi" w:cstheme="minorHAnsi"/>
          <w:bCs/>
          <w:szCs w:val="24"/>
        </w:rPr>
      </w:pPr>
    </w:p>
    <w:p w14:paraId="392B792A" w14:textId="5F02762D" w:rsidR="0099436A" w:rsidRPr="0099436A" w:rsidRDefault="0099436A" w:rsidP="0099436A">
      <w:pPr>
        <w:spacing w:line="240" w:lineRule="auto"/>
        <w:ind w:left="142" w:hanging="1"/>
        <w:rPr>
          <w:rFonts w:asciiTheme="minorHAnsi" w:hAnsiTheme="minorHAnsi" w:cstheme="minorHAnsi"/>
          <w:bCs/>
          <w:szCs w:val="24"/>
        </w:rPr>
      </w:pPr>
      <w:r w:rsidRPr="0099436A">
        <w:rPr>
          <w:rFonts w:asciiTheme="minorHAnsi" w:hAnsiTheme="minorHAnsi" w:cstheme="minorHAnsi"/>
          <w:bCs/>
          <w:szCs w:val="24"/>
        </w:rPr>
        <w:t>Poslati:</w:t>
      </w:r>
    </w:p>
    <w:p w14:paraId="7353AF3E" w14:textId="0F48EF7E" w:rsidR="0099436A" w:rsidRPr="0099436A" w:rsidRDefault="0099436A" w:rsidP="0099436A">
      <w:pPr>
        <w:spacing w:line="240" w:lineRule="auto"/>
        <w:ind w:left="142" w:hanging="1"/>
        <w:rPr>
          <w:rFonts w:asciiTheme="minorHAnsi" w:hAnsiTheme="minorHAnsi" w:cstheme="minorHAnsi"/>
          <w:bCs/>
          <w:szCs w:val="24"/>
        </w:rPr>
      </w:pPr>
      <w:r w:rsidRPr="0099436A">
        <w:rPr>
          <w:rFonts w:asciiTheme="minorHAnsi" w:hAnsiTheme="minorHAnsi" w:cstheme="minorHAnsi"/>
          <w:bCs/>
          <w:szCs w:val="24"/>
        </w:rPr>
        <w:t>- spletna strani VDT RS,</w:t>
      </w:r>
    </w:p>
    <w:p w14:paraId="157188E1" w14:textId="42561F1E" w:rsidR="0099436A" w:rsidRPr="0099436A" w:rsidRDefault="0099436A" w:rsidP="0099436A">
      <w:pPr>
        <w:spacing w:line="240" w:lineRule="auto"/>
        <w:ind w:left="142" w:hanging="1"/>
        <w:rPr>
          <w:rFonts w:asciiTheme="minorHAnsi" w:hAnsiTheme="minorHAnsi" w:cstheme="minorHAnsi"/>
          <w:bCs/>
          <w:szCs w:val="24"/>
        </w:rPr>
      </w:pPr>
      <w:r w:rsidRPr="0099436A">
        <w:rPr>
          <w:rFonts w:asciiTheme="minorHAnsi" w:hAnsiTheme="minorHAnsi" w:cstheme="minorHAnsi"/>
          <w:bCs/>
          <w:szCs w:val="24"/>
        </w:rPr>
        <w:t>- spis TU.</w:t>
      </w:r>
    </w:p>
    <w:sectPr w:rsidR="0099436A" w:rsidRPr="0099436A" w:rsidSect="00CB7FBB">
      <w:footerReference w:type="default" r:id="rId8"/>
      <w:headerReference w:type="first" r:id="rId9"/>
      <w:footerReference w:type="first" r:id="rId10"/>
      <w:pgSz w:w="11906" w:h="16838" w:code="9"/>
      <w:pgMar w:top="1417" w:right="1417" w:bottom="993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F6446" w14:textId="77777777" w:rsidR="00343034" w:rsidRDefault="00343034" w:rsidP="003B15A3">
      <w:r>
        <w:separator/>
      </w:r>
    </w:p>
  </w:endnote>
  <w:endnote w:type="continuationSeparator" w:id="0">
    <w:p w14:paraId="42A45962" w14:textId="77777777" w:rsidR="00343034" w:rsidRDefault="00343034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A7A0" w14:textId="0E37432E" w:rsidR="00B25470" w:rsidRDefault="00857EAA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71C5E08" wp14:editId="76504F3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8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857EAA">
      <w:rPr>
        <w:rFonts w:ascii="Calibri" w:hAnsi="Calibri" w:cs="Calibri"/>
        <w:sz w:val="22"/>
      </w:rPr>
      <w:tab/>
    </w:r>
    <w:r w:rsidR="00B25470" w:rsidRPr="00857EAA">
      <w:rPr>
        <w:rFonts w:ascii="Calibri" w:hAnsi="Calibri" w:cs="Calibri"/>
        <w:sz w:val="22"/>
        <w:szCs w:val="16"/>
      </w:rPr>
      <w:fldChar w:fldCharType="begin"/>
    </w:r>
    <w:r w:rsidR="00B25470" w:rsidRPr="00857EA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857EAA">
      <w:rPr>
        <w:rFonts w:ascii="Calibri" w:hAnsi="Calibri" w:cs="Calibri"/>
        <w:sz w:val="22"/>
        <w:szCs w:val="16"/>
      </w:rPr>
      <w:fldChar w:fldCharType="separate"/>
    </w:r>
    <w:r w:rsidR="004E06C3" w:rsidRPr="00857EAA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sz w:val="22"/>
        <w:szCs w:val="16"/>
      </w:rPr>
      <w:fldChar w:fldCharType="end"/>
    </w:r>
    <w:r w:rsidR="00B25470" w:rsidRPr="00857EAA">
      <w:rPr>
        <w:rFonts w:ascii="Calibri" w:hAnsi="Calibri" w:cs="Calibri"/>
        <w:noProof/>
        <w:sz w:val="22"/>
        <w:szCs w:val="16"/>
      </w:rPr>
      <w:t xml:space="preserve"> / </w:t>
    </w:r>
    <w:r w:rsidR="00B25470" w:rsidRPr="00857EAA">
      <w:rPr>
        <w:rFonts w:ascii="Calibri" w:hAnsi="Calibri" w:cs="Calibri"/>
        <w:noProof/>
        <w:sz w:val="22"/>
        <w:szCs w:val="16"/>
      </w:rPr>
      <w:fldChar w:fldCharType="begin"/>
    </w:r>
    <w:r w:rsidR="00B25470" w:rsidRPr="00857EA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857EAA">
      <w:rPr>
        <w:rFonts w:ascii="Calibri" w:hAnsi="Calibri" w:cs="Calibri"/>
        <w:noProof/>
        <w:sz w:val="22"/>
        <w:szCs w:val="16"/>
      </w:rPr>
      <w:fldChar w:fldCharType="separate"/>
    </w:r>
    <w:r w:rsidR="007C0040">
      <w:rPr>
        <w:rFonts w:ascii="Calibri" w:hAnsi="Calibri" w:cs="Calibri"/>
        <w:noProof/>
        <w:sz w:val="22"/>
        <w:szCs w:val="16"/>
      </w:rPr>
      <w:t>3</w:t>
    </w:r>
    <w:r w:rsidR="00B25470" w:rsidRPr="00857EAA">
      <w:rPr>
        <w:rFonts w:ascii="Calibri" w:hAnsi="Calibri" w:cs="Calibri"/>
        <w:noProof/>
        <w:sz w:val="22"/>
        <w:szCs w:val="16"/>
      </w:rPr>
      <w:fldChar w:fldCharType="end"/>
    </w:r>
  </w:p>
  <w:p w14:paraId="3926AA59" w14:textId="77777777" w:rsidR="00857EAA" w:rsidRDefault="00857EAA" w:rsidP="00B25470">
    <w:pPr>
      <w:jc w:val="right"/>
      <w:rPr>
        <w:rFonts w:ascii="Calibri" w:hAnsi="Calibri" w:cs="Calibri"/>
        <w:sz w:val="22"/>
        <w:szCs w:val="16"/>
      </w:rPr>
    </w:pPr>
  </w:p>
  <w:p w14:paraId="1B61F0AD" w14:textId="77777777" w:rsidR="00857EAA" w:rsidRPr="00857EAA" w:rsidRDefault="00857EA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6EC3" w14:textId="65DD3BA9" w:rsidR="007947BD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7A1D3E1F" wp14:editId="4EE530A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0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857EAA">
      <w:rPr>
        <w:rStyle w:val="Xnoga"/>
        <w:rFonts w:ascii="Calibri" w:hAnsi="Calibri" w:cs="Calibri"/>
        <w:sz w:val="22"/>
      </w:rPr>
      <w:tab/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645748" w:rsidRPr="00857EAA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  <w:r w:rsidR="007947BD" w:rsidRPr="00857EAA">
      <w:rPr>
        <w:rStyle w:val="Xnoga"/>
        <w:rFonts w:ascii="Calibri" w:hAnsi="Calibri" w:cs="Calibri"/>
        <w:sz w:val="22"/>
      </w:rPr>
      <w:t xml:space="preserve"> / </w:t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97236F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</w:p>
  <w:p w14:paraId="43C1FD5D" w14:textId="77777777" w:rsid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421C06A" w14:textId="77777777" w:rsidR="00857EAA" w:rsidRP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79E23" w14:textId="77777777" w:rsidR="00343034" w:rsidRDefault="00343034" w:rsidP="003B15A3">
      <w:r>
        <w:separator/>
      </w:r>
    </w:p>
  </w:footnote>
  <w:footnote w:type="continuationSeparator" w:id="0">
    <w:p w14:paraId="192ED411" w14:textId="77777777" w:rsidR="00343034" w:rsidRDefault="00343034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E79C" w14:textId="77777777" w:rsidR="00857EAA" w:rsidRDefault="00857EAA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01FBE9EB" wp14:editId="3849967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555499" cy="1045466"/>
          <wp:effectExtent l="0" t="0" r="0" b="0"/>
          <wp:wrapNone/>
          <wp:docPr id="2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5365" cy="1045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971267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5AA9E53D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42CC3D9C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30646B74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177B1C8E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69033E23" w14:textId="77777777" w:rsidR="00857EAA" w:rsidRPr="00857EAA" w:rsidRDefault="00857EA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5481"/>
    <w:multiLevelType w:val="hybridMultilevel"/>
    <w:tmpl w:val="4C1A16EC"/>
    <w:lvl w:ilvl="0" w:tplc="1D20CA40">
      <w:start w:val="1"/>
      <w:numFmt w:val="bullet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E46A9"/>
    <w:multiLevelType w:val="hybridMultilevel"/>
    <w:tmpl w:val="05FCE650"/>
    <w:lvl w:ilvl="0" w:tplc="EC203E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7BD8"/>
    <w:multiLevelType w:val="hybridMultilevel"/>
    <w:tmpl w:val="CF4C4C7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C7F83"/>
    <w:multiLevelType w:val="hybridMultilevel"/>
    <w:tmpl w:val="FB56CE3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6000DD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21E89"/>
    <w:multiLevelType w:val="hybridMultilevel"/>
    <w:tmpl w:val="B50CFB62"/>
    <w:lvl w:ilvl="0" w:tplc="A520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F35122"/>
    <w:multiLevelType w:val="hybridMultilevel"/>
    <w:tmpl w:val="B25862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F75C4B"/>
    <w:multiLevelType w:val="hybridMultilevel"/>
    <w:tmpl w:val="DBE45A2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11C43"/>
    <w:multiLevelType w:val="hybridMultilevel"/>
    <w:tmpl w:val="F62A2D60"/>
    <w:lvl w:ilvl="0" w:tplc="D61224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2754AF"/>
    <w:multiLevelType w:val="hybridMultilevel"/>
    <w:tmpl w:val="0CEAC36A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70F4D"/>
    <w:multiLevelType w:val="hybridMultilevel"/>
    <w:tmpl w:val="78864CEA"/>
    <w:lvl w:ilvl="0" w:tplc="3BEAFF4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25486"/>
    <w:multiLevelType w:val="hybridMultilevel"/>
    <w:tmpl w:val="E04EA3D6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34894"/>
    <w:multiLevelType w:val="hybridMultilevel"/>
    <w:tmpl w:val="196A81DE"/>
    <w:lvl w:ilvl="0" w:tplc="60561838">
      <w:start w:val="1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C1A2E"/>
    <w:multiLevelType w:val="hybridMultilevel"/>
    <w:tmpl w:val="0D0E41F2"/>
    <w:lvl w:ilvl="0" w:tplc="1E7A7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46BF0"/>
    <w:multiLevelType w:val="hybridMultilevel"/>
    <w:tmpl w:val="25C8EC2A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26D3E"/>
    <w:multiLevelType w:val="hybridMultilevel"/>
    <w:tmpl w:val="7BE46D5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37055"/>
    <w:multiLevelType w:val="hybridMultilevel"/>
    <w:tmpl w:val="55528372"/>
    <w:lvl w:ilvl="0" w:tplc="FE0CDD6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8A5B05"/>
    <w:multiLevelType w:val="hybridMultilevel"/>
    <w:tmpl w:val="4A003BE8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72F2D"/>
    <w:multiLevelType w:val="hybridMultilevel"/>
    <w:tmpl w:val="09A8EEBA"/>
    <w:lvl w:ilvl="0" w:tplc="6056183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3A3633"/>
    <w:multiLevelType w:val="hybridMultilevel"/>
    <w:tmpl w:val="06A8D1E8"/>
    <w:lvl w:ilvl="0" w:tplc="FFB0C57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3849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5697812">
    <w:abstractNumId w:val="14"/>
  </w:num>
  <w:num w:numId="3" w16cid:durableId="1792624249">
    <w:abstractNumId w:val="20"/>
  </w:num>
  <w:num w:numId="4" w16cid:durableId="1248462143">
    <w:abstractNumId w:val="11"/>
  </w:num>
  <w:num w:numId="5" w16cid:durableId="104472086">
    <w:abstractNumId w:val="13"/>
  </w:num>
  <w:num w:numId="6" w16cid:durableId="853375542">
    <w:abstractNumId w:val="3"/>
  </w:num>
  <w:num w:numId="7" w16cid:durableId="575210710">
    <w:abstractNumId w:val="17"/>
  </w:num>
  <w:num w:numId="8" w16cid:durableId="1124814240">
    <w:abstractNumId w:val="8"/>
  </w:num>
  <w:num w:numId="9" w16cid:durableId="1109160896">
    <w:abstractNumId w:val="6"/>
  </w:num>
  <w:num w:numId="10" w16cid:durableId="641809478">
    <w:abstractNumId w:val="2"/>
  </w:num>
  <w:num w:numId="11" w16cid:durableId="1903102266">
    <w:abstractNumId w:val="12"/>
  </w:num>
  <w:num w:numId="12" w16cid:durableId="1624533224">
    <w:abstractNumId w:val="10"/>
  </w:num>
  <w:num w:numId="13" w16cid:durableId="1974211008">
    <w:abstractNumId w:val="1"/>
  </w:num>
  <w:num w:numId="14" w16cid:durableId="1356424860">
    <w:abstractNumId w:val="0"/>
  </w:num>
  <w:num w:numId="15" w16cid:durableId="986280174">
    <w:abstractNumId w:val="18"/>
  </w:num>
  <w:num w:numId="16" w16cid:durableId="2023162855">
    <w:abstractNumId w:val="19"/>
  </w:num>
  <w:num w:numId="17" w16cid:durableId="936182077">
    <w:abstractNumId w:val="7"/>
  </w:num>
  <w:num w:numId="18" w16cid:durableId="1024015931">
    <w:abstractNumId w:val="4"/>
  </w:num>
  <w:num w:numId="19" w16cid:durableId="1720588457">
    <w:abstractNumId w:val="9"/>
  </w:num>
  <w:num w:numId="20" w16cid:durableId="2004624315">
    <w:abstractNumId w:val="21"/>
  </w:num>
  <w:num w:numId="21" w16cid:durableId="424620707">
    <w:abstractNumId w:val="16"/>
  </w:num>
  <w:num w:numId="22" w16cid:durableId="21385278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372D2"/>
    <w:rsid w:val="00045375"/>
    <w:rsid w:val="00060DD6"/>
    <w:rsid w:val="000B39AB"/>
    <w:rsid w:val="000D0DEA"/>
    <w:rsid w:val="000D10F3"/>
    <w:rsid w:val="000E35CF"/>
    <w:rsid w:val="0010411B"/>
    <w:rsid w:val="00115D64"/>
    <w:rsid w:val="0012716B"/>
    <w:rsid w:val="00141F56"/>
    <w:rsid w:val="001450F3"/>
    <w:rsid w:val="0015675D"/>
    <w:rsid w:val="00166614"/>
    <w:rsid w:val="001B6E3A"/>
    <w:rsid w:val="001C5A33"/>
    <w:rsid w:val="001C61C9"/>
    <w:rsid w:val="001D085A"/>
    <w:rsid w:val="001D3843"/>
    <w:rsid w:val="001E1495"/>
    <w:rsid w:val="001F4D8E"/>
    <w:rsid w:val="0020134F"/>
    <w:rsid w:val="00215B26"/>
    <w:rsid w:val="002212F1"/>
    <w:rsid w:val="00232409"/>
    <w:rsid w:val="00233782"/>
    <w:rsid w:val="00235B6F"/>
    <w:rsid w:val="00252124"/>
    <w:rsid w:val="002618EB"/>
    <w:rsid w:val="00263E6A"/>
    <w:rsid w:val="00294599"/>
    <w:rsid w:val="002A2E1B"/>
    <w:rsid w:val="002A799B"/>
    <w:rsid w:val="002C1660"/>
    <w:rsid w:val="002D26F6"/>
    <w:rsid w:val="002E4BC0"/>
    <w:rsid w:val="002E7C8B"/>
    <w:rsid w:val="003172B7"/>
    <w:rsid w:val="00323386"/>
    <w:rsid w:val="00343034"/>
    <w:rsid w:val="0037576F"/>
    <w:rsid w:val="00381B26"/>
    <w:rsid w:val="00382D94"/>
    <w:rsid w:val="003A03BB"/>
    <w:rsid w:val="003A1B90"/>
    <w:rsid w:val="003B15A3"/>
    <w:rsid w:val="003B6633"/>
    <w:rsid w:val="003E7A7D"/>
    <w:rsid w:val="00407490"/>
    <w:rsid w:val="00407583"/>
    <w:rsid w:val="004101D1"/>
    <w:rsid w:val="00410677"/>
    <w:rsid w:val="00416C2D"/>
    <w:rsid w:val="004322C0"/>
    <w:rsid w:val="004340E4"/>
    <w:rsid w:val="00435128"/>
    <w:rsid w:val="004577D4"/>
    <w:rsid w:val="00466606"/>
    <w:rsid w:val="00467831"/>
    <w:rsid w:val="00490967"/>
    <w:rsid w:val="004B0ED8"/>
    <w:rsid w:val="004B6147"/>
    <w:rsid w:val="004E06C3"/>
    <w:rsid w:val="004F00AA"/>
    <w:rsid w:val="005003DD"/>
    <w:rsid w:val="00516B6E"/>
    <w:rsid w:val="005209DB"/>
    <w:rsid w:val="00546CE9"/>
    <w:rsid w:val="0055528E"/>
    <w:rsid w:val="00581947"/>
    <w:rsid w:val="005A611F"/>
    <w:rsid w:val="005C79BF"/>
    <w:rsid w:val="005D686B"/>
    <w:rsid w:val="005F23D8"/>
    <w:rsid w:val="006059D2"/>
    <w:rsid w:val="006114A4"/>
    <w:rsid w:val="00626923"/>
    <w:rsid w:val="00645748"/>
    <w:rsid w:val="00655834"/>
    <w:rsid w:val="00663F77"/>
    <w:rsid w:val="006E052A"/>
    <w:rsid w:val="006F24F1"/>
    <w:rsid w:val="006F67E4"/>
    <w:rsid w:val="00720990"/>
    <w:rsid w:val="007947BD"/>
    <w:rsid w:val="0079751F"/>
    <w:rsid w:val="007A366F"/>
    <w:rsid w:val="007A70A7"/>
    <w:rsid w:val="007C0040"/>
    <w:rsid w:val="007D64AC"/>
    <w:rsid w:val="007E0473"/>
    <w:rsid w:val="007E07A0"/>
    <w:rsid w:val="007F17B1"/>
    <w:rsid w:val="007F4EBD"/>
    <w:rsid w:val="00801613"/>
    <w:rsid w:val="00804A71"/>
    <w:rsid w:val="008060BD"/>
    <w:rsid w:val="00821465"/>
    <w:rsid w:val="00857EAA"/>
    <w:rsid w:val="008626F3"/>
    <w:rsid w:val="00884D2A"/>
    <w:rsid w:val="0089418B"/>
    <w:rsid w:val="00896AE8"/>
    <w:rsid w:val="008B0F6E"/>
    <w:rsid w:val="008B1D32"/>
    <w:rsid w:val="008B37CA"/>
    <w:rsid w:val="008D0F17"/>
    <w:rsid w:val="008D321F"/>
    <w:rsid w:val="008E2327"/>
    <w:rsid w:val="008F5079"/>
    <w:rsid w:val="00923478"/>
    <w:rsid w:val="00954D97"/>
    <w:rsid w:val="0097236F"/>
    <w:rsid w:val="00974D4A"/>
    <w:rsid w:val="00984C26"/>
    <w:rsid w:val="009852F1"/>
    <w:rsid w:val="0099436A"/>
    <w:rsid w:val="009B009B"/>
    <w:rsid w:val="009B6869"/>
    <w:rsid w:val="009D218F"/>
    <w:rsid w:val="00A07467"/>
    <w:rsid w:val="00A128F9"/>
    <w:rsid w:val="00A30581"/>
    <w:rsid w:val="00A34557"/>
    <w:rsid w:val="00A52E5D"/>
    <w:rsid w:val="00A55061"/>
    <w:rsid w:val="00A92B8E"/>
    <w:rsid w:val="00A96008"/>
    <w:rsid w:val="00AA523F"/>
    <w:rsid w:val="00AD2748"/>
    <w:rsid w:val="00AE043C"/>
    <w:rsid w:val="00AF5303"/>
    <w:rsid w:val="00AF6C1B"/>
    <w:rsid w:val="00B0032F"/>
    <w:rsid w:val="00B131C7"/>
    <w:rsid w:val="00B25470"/>
    <w:rsid w:val="00B43A2D"/>
    <w:rsid w:val="00B474F0"/>
    <w:rsid w:val="00B508B1"/>
    <w:rsid w:val="00B6159B"/>
    <w:rsid w:val="00B74C96"/>
    <w:rsid w:val="00B93A51"/>
    <w:rsid w:val="00B976D3"/>
    <w:rsid w:val="00BA3EC6"/>
    <w:rsid w:val="00BA4070"/>
    <w:rsid w:val="00BB0865"/>
    <w:rsid w:val="00BF2391"/>
    <w:rsid w:val="00C1385F"/>
    <w:rsid w:val="00C213B5"/>
    <w:rsid w:val="00C255F3"/>
    <w:rsid w:val="00C45779"/>
    <w:rsid w:val="00C524DE"/>
    <w:rsid w:val="00C54983"/>
    <w:rsid w:val="00C567CC"/>
    <w:rsid w:val="00C64D5E"/>
    <w:rsid w:val="00C7569E"/>
    <w:rsid w:val="00CA1904"/>
    <w:rsid w:val="00CB7FBB"/>
    <w:rsid w:val="00CF0E26"/>
    <w:rsid w:val="00D16017"/>
    <w:rsid w:val="00D20B33"/>
    <w:rsid w:val="00D33AE3"/>
    <w:rsid w:val="00D34EBE"/>
    <w:rsid w:val="00D43E2B"/>
    <w:rsid w:val="00D54D08"/>
    <w:rsid w:val="00D5573E"/>
    <w:rsid w:val="00D86F03"/>
    <w:rsid w:val="00DA6CFE"/>
    <w:rsid w:val="00DA7A93"/>
    <w:rsid w:val="00DB2C22"/>
    <w:rsid w:val="00DB3986"/>
    <w:rsid w:val="00DB5744"/>
    <w:rsid w:val="00DD5580"/>
    <w:rsid w:val="00DE1C18"/>
    <w:rsid w:val="00E00EAA"/>
    <w:rsid w:val="00E040CE"/>
    <w:rsid w:val="00E1110E"/>
    <w:rsid w:val="00E42394"/>
    <w:rsid w:val="00E92707"/>
    <w:rsid w:val="00E939B1"/>
    <w:rsid w:val="00E941E5"/>
    <w:rsid w:val="00E97854"/>
    <w:rsid w:val="00EC3EBF"/>
    <w:rsid w:val="00EE0AC0"/>
    <w:rsid w:val="00EE7F44"/>
    <w:rsid w:val="00F10459"/>
    <w:rsid w:val="00F12233"/>
    <w:rsid w:val="00F22FE8"/>
    <w:rsid w:val="00F303F4"/>
    <w:rsid w:val="00F3340F"/>
    <w:rsid w:val="00F42D07"/>
    <w:rsid w:val="00F72836"/>
    <w:rsid w:val="00F749D8"/>
    <w:rsid w:val="00F810B1"/>
    <w:rsid w:val="00FB00FB"/>
    <w:rsid w:val="00FB65BD"/>
    <w:rsid w:val="00FD1036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E12C3"/>
  <w15:chartTrackingRefBased/>
  <w15:docId w15:val="{6653FF55-960B-4001-94FA-E95D0C7F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5B6F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styleId="Hiperpovezava">
    <w:name w:val="Hyperlink"/>
    <w:unhideWhenUsed/>
    <w:rsid w:val="00884D2A"/>
    <w:rPr>
      <w:color w:val="0000FF"/>
      <w:u w:val="single"/>
    </w:rPr>
  </w:style>
  <w:style w:type="paragraph" w:styleId="Navadensplet">
    <w:name w:val="Normal (Web)"/>
    <w:basedOn w:val="Navaden"/>
    <w:uiPriority w:val="99"/>
    <w:rsid w:val="00884D2A"/>
    <w:pPr>
      <w:spacing w:line="240" w:lineRule="auto"/>
      <w:jc w:val="left"/>
    </w:pPr>
    <w:rPr>
      <w:rFonts w:ascii="Verdana" w:hAnsi="Verdana"/>
      <w:color w:val="4F4F4F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884D2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B474F0"/>
    <w:pPr>
      <w:spacing w:after="120" w:line="240" w:lineRule="auto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B474F0"/>
    <w:rPr>
      <w:rFonts w:ascii="Times New Roman" w:eastAsia="Times New Roman" w:hAnsi="Times New Roman"/>
      <w:sz w:val="24"/>
      <w:szCs w:val="24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A30581"/>
    <w:rPr>
      <w:sz w:val="16"/>
      <w:szCs w:val="16"/>
    </w:rPr>
  </w:style>
  <w:style w:type="paragraph" w:styleId="Revizija">
    <w:name w:val="Revision"/>
    <w:hidden/>
    <w:uiPriority w:val="99"/>
    <w:semiHidden/>
    <w:rsid w:val="00C255F3"/>
    <w:rPr>
      <w:rFonts w:ascii="Times New Roman" w:eastAsia="Times New Roman" w:hAnsi="Times New Roman"/>
      <w:sz w:val="24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8B0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6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4F4094-C18A-4A65-9F1D-F28A0E92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15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Hrabra</dc:creator>
  <cp:keywords/>
  <dc:description/>
  <cp:lastModifiedBy>Lidija Hrabra</cp:lastModifiedBy>
  <cp:revision>9</cp:revision>
  <cp:lastPrinted>2026-07-16T12:52:00Z</cp:lastPrinted>
  <dcterms:created xsi:type="dcterms:W3CDTF">2026-07-15T12:07:00Z</dcterms:created>
  <dcterms:modified xsi:type="dcterms:W3CDTF">2026-07-16T12:53:00Z</dcterms:modified>
</cp:coreProperties>
</file>